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6048"/>
        <w:gridCol w:w="3523"/>
      </w:tblGrid>
      <w:tr w:rsidR="00A54B53" w:rsidTr="0099469E">
        <w:trPr>
          <w:trHeight w:val="2506"/>
        </w:trPr>
        <w:tc>
          <w:tcPr>
            <w:tcW w:w="6048" w:type="dxa"/>
          </w:tcPr>
          <w:p w:rsidR="00A54B53" w:rsidRDefault="00A54B53" w:rsidP="000140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3" w:type="dxa"/>
          </w:tcPr>
          <w:p w:rsidR="00A54B53" w:rsidRPr="0099469E" w:rsidRDefault="00A54B53" w:rsidP="009946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69E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A54B53" w:rsidRDefault="00A54B53" w:rsidP="009946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69E">
              <w:rPr>
                <w:rFonts w:ascii="Times New Roman" w:hAnsi="Times New Roman"/>
                <w:b/>
                <w:sz w:val="24"/>
                <w:szCs w:val="24"/>
              </w:rPr>
              <w:t>Директор ГБОУ СПО КСК</w:t>
            </w:r>
          </w:p>
          <w:p w:rsidR="00A54B53" w:rsidRDefault="00A54B53" w:rsidP="009946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</w:t>
            </w:r>
          </w:p>
          <w:p w:rsidR="00A54B53" w:rsidRPr="0099469E" w:rsidRDefault="00A54B53" w:rsidP="009946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69E">
              <w:rPr>
                <w:rFonts w:ascii="Times New Roman" w:hAnsi="Times New Roman"/>
                <w:b/>
                <w:sz w:val="24"/>
                <w:szCs w:val="24"/>
              </w:rPr>
              <w:t>А.В. Проснев</w:t>
            </w:r>
          </w:p>
          <w:p w:rsidR="00A54B53" w:rsidRDefault="00A54B53" w:rsidP="0099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«___»  </w:t>
            </w:r>
            <w:r w:rsidRPr="0099469E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469E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</w:p>
        </w:tc>
      </w:tr>
    </w:tbl>
    <w:p w:rsidR="00A54B53" w:rsidRPr="0099469E" w:rsidRDefault="00A54B53" w:rsidP="00014057">
      <w:pPr>
        <w:rPr>
          <w:rFonts w:ascii="Times New Roman" w:hAnsi="Times New Roman"/>
          <w:sz w:val="28"/>
          <w:szCs w:val="28"/>
        </w:rPr>
      </w:pPr>
    </w:p>
    <w:p w:rsidR="00A54B53" w:rsidRDefault="00A54B53" w:rsidP="0099469E">
      <w:pPr>
        <w:tabs>
          <w:tab w:val="left" w:pos="1800"/>
        </w:tabs>
        <w:jc w:val="center"/>
        <w:rPr>
          <w:rFonts w:ascii="Times New Roman" w:hAnsi="Times New Roman"/>
          <w:b/>
          <w:sz w:val="28"/>
          <w:szCs w:val="28"/>
        </w:rPr>
      </w:pPr>
      <w:r w:rsidRPr="0099469E">
        <w:rPr>
          <w:rFonts w:ascii="Times New Roman" w:hAnsi="Times New Roman"/>
          <w:b/>
          <w:sz w:val="28"/>
          <w:szCs w:val="28"/>
        </w:rPr>
        <w:t>ПЛАН</w:t>
      </w:r>
    </w:p>
    <w:p w:rsidR="00A54B53" w:rsidRDefault="00A54B53" w:rsidP="0099469E">
      <w:pPr>
        <w:tabs>
          <w:tab w:val="left" w:pos="1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54B53" w:rsidRDefault="00A54B53" w:rsidP="0099469E">
      <w:pPr>
        <w:tabs>
          <w:tab w:val="left" w:pos="1800"/>
        </w:tabs>
        <w:jc w:val="center"/>
        <w:rPr>
          <w:rFonts w:ascii="Times New Roman" w:hAnsi="Times New Roman"/>
          <w:b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Мероприятий  по противодействию идеологии терроризма  экстремизма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69E">
        <w:rPr>
          <w:rFonts w:ascii="Times New Roman" w:hAnsi="Times New Roman"/>
          <w:sz w:val="28"/>
          <w:szCs w:val="28"/>
        </w:rPr>
        <w:t>ГБОУ СПО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69E">
        <w:rPr>
          <w:rFonts w:ascii="Times New Roman" w:hAnsi="Times New Roman"/>
          <w:sz w:val="28"/>
          <w:szCs w:val="28"/>
        </w:rPr>
        <w:t xml:space="preserve"> «Казанский строительный колледж» на 2014-2015гг.</w:t>
      </w:r>
    </w:p>
    <w:p w:rsidR="00A54B53" w:rsidRPr="0099469E" w:rsidRDefault="00A54B53" w:rsidP="0099469E">
      <w:pPr>
        <w:tabs>
          <w:tab w:val="left" w:pos="1800"/>
        </w:tabs>
        <w:jc w:val="center"/>
        <w:rPr>
          <w:rFonts w:ascii="Times New Roman" w:hAnsi="Times New Roman"/>
          <w:b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В целях реализации Комплексного  Плана  противодействия идеологии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69E">
        <w:rPr>
          <w:rFonts w:ascii="Times New Roman" w:hAnsi="Times New Roman"/>
          <w:sz w:val="28"/>
          <w:szCs w:val="28"/>
        </w:rPr>
        <w:t>терроризма в РФ на 2013-2020гг,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69E">
        <w:rPr>
          <w:rFonts w:ascii="Times New Roman" w:hAnsi="Times New Roman"/>
          <w:sz w:val="28"/>
          <w:szCs w:val="28"/>
        </w:rPr>
        <w:t>утвержденного Президентом РФ от 26.04.2013</w:t>
      </w:r>
    </w:p>
    <w:p w:rsidR="00A54B53" w:rsidRPr="0099469E" w:rsidRDefault="00A54B53" w:rsidP="00504F2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99469E">
        <w:rPr>
          <w:rFonts w:ascii="Times New Roman" w:hAnsi="Times New Roman"/>
          <w:b/>
          <w:sz w:val="28"/>
          <w:szCs w:val="28"/>
        </w:rPr>
        <w:t>Основные задачи.</w:t>
      </w:r>
    </w:p>
    <w:p w:rsidR="00A54B53" w:rsidRPr="0099469E" w:rsidRDefault="00A54B53" w:rsidP="0099469E">
      <w:pPr>
        <w:jc w:val="both"/>
        <w:rPr>
          <w:rFonts w:ascii="Times New Roman" w:hAnsi="Times New Roman"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9469E">
        <w:rPr>
          <w:rFonts w:ascii="Times New Roman" w:hAnsi="Times New Roman"/>
          <w:sz w:val="28"/>
          <w:szCs w:val="28"/>
        </w:rPr>
        <w:t>Формирование патриотических и духовно-нравственн</w:t>
      </w:r>
      <w:r>
        <w:rPr>
          <w:rFonts w:ascii="Times New Roman" w:hAnsi="Times New Roman"/>
          <w:sz w:val="28"/>
          <w:szCs w:val="28"/>
        </w:rPr>
        <w:t>ых ценностей в молодежной среде.</w:t>
      </w:r>
    </w:p>
    <w:p w:rsidR="00A54B53" w:rsidRPr="0099469E" w:rsidRDefault="00A54B53" w:rsidP="0099469E">
      <w:pPr>
        <w:jc w:val="both"/>
        <w:rPr>
          <w:rFonts w:ascii="Times New Roman" w:hAnsi="Times New Roman"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69E">
        <w:rPr>
          <w:rFonts w:ascii="Times New Roman" w:hAnsi="Times New Roman"/>
          <w:sz w:val="28"/>
          <w:szCs w:val="28"/>
        </w:rPr>
        <w:t>Воспитание  толерантности и интернационализма в молодежной среде, п</w:t>
      </w:r>
      <w:r>
        <w:rPr>
          <w:rFonts w:ascii="Times New Roman" w:hAnsi="Times New Roman"/>
          <w:sz w:val="28"/>
          <w:szCs w:val="28"/>
        </w:rPr>
        <w:t>равовой грамотности.</w:t>
      </w:r>
    </w:p>
    <w:p w:rsidR="00A54B53" w:rsidRPr="0099469E" w:rsidRDefault="00A54B53" w:rsidP="0099469E">
      <w:pPr>
        <w:jc w:val="both"/>
        <w:rPr>
          <w:rFonts w:ascii="Times New Roman" w:hAnsi="Times New Roman"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99469E">
        <w:rPr>
          <w:rFonts w:ascii="Times New Roman" w:hAnsi="Times New Roman"/>
          <w:sz w:val="28"/>
          <w:szCs w:val="28"/>
        </w:rPr>
        <w:t>оспитание молодого поколения в духе высоких нравственных норм, связанных с базовыми ценностями основных мировых религий</w:t>
      </w:r>
      <w:r>
        <w:rPr>
          <w:rFonts w:ascii="Times New Roman" w:hAnsi="Times New Roman"/>
          <w:sz w:val="28"/>
          <w:szCs w:val="28"/>
        </w:rPr>
        <w:t>.</w:t>
      </w:r>
    </w:p>
    <w:p w:rsidR="00A54B53" w:rsidRPr="0099469E" w:rsidRDefault="00A54B53" w:rsidP="0099469E">
      <w:pPr>
        <w:jc w:val="both"/>
        <w:rPr>
          <w:rFonts w:ascii="Times New Roman" w:hAnsi="Times New Roman"/>
          <w:sz w:val="28"/>
          <w:szCs w:val="28"/>
        </w:rPr>
      </w:pPr>
      <w:r w:rsidRPr="0099469E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99469E">
        <w:rPr>
          <w:rFonts w:ascii="Times New Roman" w:hAnsi="Times New Roman"/>
          <w:sz w:val="28"/>
          <w:szCs w:val="28"/>
        </w:rPr>
        <w:t>аучить молодежь критически воспринимать информацию и ее источники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8"/>
        <w:gridCol w:w="3703"/>
        <w:gridCol w:w="1701"/>
        <w:gridCol w:w="2266"/>
        <w:gridCol w:w="2040"/>
      </w:tblGrid>
      <w:tr w:rsidR="00A54B53" w:rsidRPr="0099469E" w:rsidTr="0099469E">
        <w:trPr>
          <w:trHeight w:val="544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Отметка о выполнении</w:t>
            </w: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Включать в повестку дня первого заседания педагогического совета –вопросы безопасности и противодействия терроризму 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08 2014-2015гг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Зам.директора по безопасности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1124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Включить в план работы Совета классных руководителей  положение о проведен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ие обязательных классных часов, </w:t>
            </w:r>
            <w:r w:rsidRPr="0099469E">
              <w:rPr>
                <w:rFonts w:ascii="Times New Roman" w:hAnsi="Times New Roman"/>
                <w:sz w:val="28"/>
                <w:szCs w:val="28"/>
              </w:rPr>
              <w:t>посвященных проблемам терроризма и экстремизма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09.2014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Зам.директора по ВР Иванова М.С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1201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Создать в учебных зданиях и общежитиях колледжа голосовую систему оповещения о ЧС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Зам.директора по АХЧ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875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Организовать проведение встреч студентов 1и2 курсов, с сотрудниками правоохранительных органов по проблемам профилактики террористических и экстремистских проявлений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О9 2014</w:t>
            </w: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03.2015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 директора по ВР КСК  Иванова М.С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621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Проведение классных часов,  посвященных воспитанию толерантности, веротерпимости, уважительного отношения ко всем мировым религиям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621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Провести родительские собрания  на всех курсах по профилактике  терроризма, экстремизма ксенофобии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Сентябрь-апрель 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Зам .директора   по ВР, классные руководители, мастера п/о  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575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Провести учения по эвакуации студентов в связи с террористической угрозой из учебных зданий и общежитий КСК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10  2014</w:t>
            </w: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05.2015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Преподаватель ОБЖ Абдулгазин Ф.Т Асянов АИ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03" w:type="dxa"/>
          </w:tcPr>
          <w:p w:rsidR="00A54B53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Анонимное анкетирование среди студентов по выявлению отношения к лицам, разжигающих национальную рознь, выявлению уровня толерантности</w:t>
            </w: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Психолог КСК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rPr>
          <w:trHeight w:val="435"/>
        </w:trPr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03" w:type="dxa"/>
          </w:tcPr>
          <w:p w:rsidR="00A54B53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Обеспечить постоянное информирование студентов о повышении бдительности и действиях при угрозах возникновения террористических актов. Правила поведения при захватах заложников, обнаружении подозрительных предметов</w:t>
            </w: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2014-2015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 директора по ВР .Иванова М.С .преподаватели ОБЖ Ф.Т. Абдулгазин                     АИ Асянов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Посещение музеев, тематических выставок, театральных постановок,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469E">
              <w:rPr>
                <w:rFonts w:ascii="Times New Roman" w:hAnsi="Times New Roman"/>
                <w:sz w:val="28"/>
                <w:szCs w:val="28"/>
              </w:rPr>
              <w:t>фильмов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2014-15гг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Классные руководители, мастера п/о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Организовать встречу студентов представителями различных религий  по вопросам толерантности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B53" w:rsidRPr="0099469E" w:rsidRDefault="00A54B53" w:rsidP="002C4B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 директора по ВР  Иванова М.С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Проведение общеколледжных линеек приуроченных к датам: 01.09 –день памяти жертв Бесланской трагедии; 4.11-День народного единства; 16.11-Международный день толерантности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Сентябрь, ноябрь 2014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Зам.директора по ВР Иванова МС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Усилить контроль за пропускным режимом в КСК, проводить проверки исправности систем оповещения, пожарной сигнализации, осмотр ограждений, запасных выходов ,чердаков ,подвалов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 директора по АХЧ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Создать в колледже студенческую службу безопасности 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04 2015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Преподаватель ОБЖ Ф.Т. Абдулгазин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 xml:space="preserve">15 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Осуществлять регулярный контроль за пропускным режимом в КСК, проведением систематических проверок исправности систем оповещения, пожарной сигнализации ,осмотр состояния запасных выходов, чердаков, подвалов, согласно утвержденного графика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Весь учебный год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 директора по АХЧ, ответственный за безопасность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B53" w:rsidRPr="0099469E" w:rsidTr="0099469E">
        <w:tc>
          <w:tcPr>
            <w:tcW w:w="658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703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«  Храним в сердцах Великую Победу!» мероприятия ,посвященные 70летию Великой Победы</w:t>
            </w:r>
          </w:p>
        </w:tc>
        <w:tc>
          <w:tcPr>
            <w:tcW w:w="1701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266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69E">
              <w:rPr>
                <w:rFonts w:ascii="Times New Roman" w:hAnsi="Times New Roman"/>
                <w:sz w:val="28"/>
                <w:szCs w:val="28"/>
              </w:rPr>
              <w:t>Зам.директора по ВР, классные руководители, мастера  п/о</w:t>
            </w:r>
          </w:p>
        </w:tc>
        <w:tc>
          <w:tcPr>
            <w:tcW w:w="2040" w:type="dxa"/>
          </w:tcPr>
          <w:p w:rsidR="00A54B53" w:rsidRPr="0099469E" w:rsidRDefault="00A54B53" w:rsidP="002C4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54B53" w:rsidRPr="0099469E" w:rsidRDefault="00A54B53" w:rsidP="00057FEB">
      <w:pPr>
        <w:rPr>
          <w:rFonts w:ascii="Times New Roman" w:hAnsi="Times New Roman"/>
          <w:sz w:val="28"/>
          <w:szCs w:val="28"/>
        </w:rPr>
      </w:pPr>
    </w:p>
    <w:sectPr w:rsidR="00A54B53" w:rsidRPr="0099469E" w:rsidSect="0099469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110A1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DDC1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2308F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6C891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40F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FAC9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5289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A01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C7CB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1A0D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4057"/>
    <w:rsid w:val="00001167"/>
    <w:rsid w:val="000031BF"/>
    <w:rsid w:val="000033E2"/>
    <w:rsid w:val="00003CF7"/>
    <w:rsid w:val="00003FB8"/>
    <w:rsid w:val="00004AF7"/>
    <w:rsid w:val="000055D6"/>
    <w:rsid w:val="000064ED"/>
    <w:rsid w:val="000065B3"/>
    <w:rsid w:val="00007BF8"/>
    <w:rsid w:val="000101A4"/>
    <w:rsid w:val="00012CA5"/>
    <w:rsid w:val="00013C22"/>
    <w:rsid w:val="00013E62"/>
    <w:rsid w:val="00014057"/>
    <w:rsid w:val="00017222"/>
    <w:rsid w:val="00020B00"/>
    <w:rsid w:val="000214C0"/>
    <w:rsid w:val="000216BA"/>
    <w:rsid w:val="0002292D"/>
    <w:rsid w:val="0002319C"/>
    <w:rsid w:val="0002379E"/>
    <w:rsid w:val="0002638E"/>
    <w:rsid w:val="0002720F"/>
    <w:rsid w:val="00030DF4"/>
    <w:rsid w:val="00031563"/>
    <w:rsid w:val="00033749"/>
    <w:rsid w:val="00033FA8"/>
    <w:rsid w:val="000342E9"/>
    <w:rsid w:val="00034E50"/>
    <w:rsid w:val="000361B2"/>
    <w:rsid w:val="000369BB"/>
    <w:rsid w:val="00040B4A"/>
    <w:rsid w:val="0004106F"/>
    <w:rsid w:val="0004122C"/>
    <w:rsid w:val="00041435"/>
    <w:rsid w:val="000424D8"/>
    <w:rsid w:val="00042AB3"/>
    <w:rsid w:val="0004390B"/>
    <w:rsid w:val="00047AC0"/>
    <w:rsid w:val="00050F73"/>
    <w:rsid w:val="00051835"/>
    <w:rsid w:val="00052820"/>
    <w:rsid w:val="0005403E"/>
    <w:rsid w:val="000544D2"/>
    <w:rsid w:val="00057A05"/>
    <w:rsid w:val="00057EAC"/>
    <w:rsid w:val="00057FEB"/>
    <w:rsid w:val="00061DC7"/>
    <w:rsid w:val="000631FF"/>
    <w:rsid w:val="00063963"/>
    <w:rsid w:val="000640C1"/>
    <w:rsid w:val="00064158"/>
    <w:rsid w:val="00064200"/>
    <w:rsid w:val="00064410"/>
    <w:rsid w:val="0006466F"/>
    <w:rsid w:val="00065AFA"/>
    <w:rsid w:val="00066AF8"/>
    <w:rsid w:val="0006728F"/>
    <w:rsid w:val="00067C5F"/>
    <w:rsid w:val="00067C97"/>
    <w:rsid w:val="00067E7B"/>
    <w:rsid w:val="00070EB9"/>
    <w:rsid w:val="0007423D"/>
    <w:rsid w:val="00076F04"/>
    <w:rsid w:val="00076FB1"/>
    <w:rsid w:val="0007744A"/>
    <w:rsid w:val="0007759D"/>
    <w:rsid w:val="00077AE8"/>
    <w:rsid w:val="00077D70"/>
    <w:rsid w:val="00080038"/>
    <w:rsid w:val="000819DD"/>
    <w:rsid w:val="00081BE9"/>
    <w:rsid w:val="00081DFA"/>
    <w:rsid w:val="0008339F"/>
    <w:rsid w:val="00083569"/>
    <w:rsid w:val="000838DE"/>
    <w:rsid w:val="00083E09"/>
    <w:rsid w:val="0008522D"/>
    <w:rsid w:val="00090219"/>
    <w:rsid w:val="00091749"/>
    <w:rsid w:val="00091940"/>
    <w:rsid w:val="00091D5F"/>
    <w:rsid w:val="000926E7"/>
    <w:rsid w:val="000933DA"/>
    <w:rsid w:val="00093F4D"/>
    <w:rsid w:val="00094620"/>
    <w:rsid w:val="000947B3"/>
    <w:rsid w:val="00095376"/>
    <w:rsid w:val="000955A5"/>
    <w:rsid w:val="00095B7F"/>
    <w:rsid w:val="0009626D"/>
    <w:rsid w:val="000975C6"/>
    <w:rsid w:val="00097ACA"/>
    <w:rsid w:val="000A00B7"/>
    <w:rsid w:val="000A087C"/>
    <w:rsid w:val="000A2211"/>
    <w:rsid w:val="000A2608"/>
    <w:rsid w:val="000A2C79"/>
    <w:rsid w:val="000A3529"/>
    <w:rsid w:val="000A35A9"/>
    <w:rsid w:val="000A3BE7"/>
    <w:rsid w:val="000A4DD2"/>
    <w:rsid w:val="000A538F"/>
    <w:rsid w:val="000A5F6D"/>
    <w:rsid w:val="000A738A"/>
    <w:rsid w:val="000A749C"/>
    <w:rsid w:val="000B086E"/>
    <w:rsid w:val="000B13AA"/>
    <w:rsid w:val="000B2B04"/>
    <w:rsid w:val="000B384B"/>
    <w:rsid w:val="000B5C3C"/>
    <w:rsid w:val="000B6207"/>
    <w:rsid w:val="000B67E8"/>
    <w:rsid w:val="000B6A55"/>
    <w:rsid w:val="000B7568"/>
    <w:rsid w:val="000C0A96"/>
    <w:rsid w:val="000C246B"/>
    <w:rsid w:val="000C28A7"/>
    <w:rsid w:val="000C4A60"/>
    <w:rsid w:val="000C600B"/>
    <w:rsid w:val="000C7B79"/>
    <w:rsid w:val="000D1504"/>
    <w:rsid w:val="000D2E12"/>
    <w:rsid w:val="000D3C95"/>
    <w:rsid w:val="000D3EED"/>
    <w:rsid w:val="000D49F6"/>
    <w:rsid w:val="000D4FF1"/>
    <w:rsid w:val="000D5AF6"/>
    <w:rsid w:val="000D5FAF"/>
    <w:rsid w:val="000D6798"/>
    <w:rsid w:val="000D7465"/>
    <w:rsid w:val="000D7E89"/>
    <w:rsid w:val="000D7F51"/>
    <w:rsid w:val="000E06A2"/>
    <w:rsid w:val="000E0EDE"/>
    <w:rsid w:val="000E129A"/>
    <w:rsid w:val="000E2354"/>
    <w:rsid w:val="000E2DE6"/>
    <w:rsid w:val="000E3EBE"/>
    <w:rsid w:val="000E4480"/>
    <w:rsid w:val="000E4647"/>
    <w:rsid w:val="000E564C"/>
    <w:rsid w:val="000E7CB8"/>
    <w:rsid w:val="000F06B3"/>
    <w:rsid w:val="000F27FD"/>
    <w:rsid w:val="000F32CE"/>
    <w:rsid w:val="000F4289"/>
    <w:rsid w:val="000F709D"/>
    <w:rsid w:val="000F7978"/>
    <w:rsid w:val="000F7CA3"/>
    <w:rsid w:val="000F7CBC"/>
    <w:rsid w:val="001017DA"/>
    <w:rsid w:val="00101F8D"/>
    <w:rsid w:val="001025C3"/>
    <w:rsid w:val="00102D6D"/>
    <w:rsid w:val="00102EE9"/>
    <w:rsid w:val="00103323"/>
    <w:rsid w:val="00103FC7"/>
    <w:rsid w:val="00104953"/>
    <w:rsid w:val="0010727A"/>
    <w:rsid w:val="00111384"/>
    <w:rsid w:val="00112556"/>
    <w:rsid w:val="001132E2"/>
    <w:rsid w:val="001132FA"/>
    <w:rsid w:val="00113BBF"/>
    <w:rsid w:val="00115F93"/>
    <w:rsid w:val="00116568"/>
    <w:rsid w:val="00116745"/>
    <w:rsid w:val="00116BC8"/>
    <w:rsid w:val="00117787"/>
    <w:rsid w:val="001212FC"/>
    <w:rsid w:val="001214C7"/>
    <w:rsid w:val="00122135"/>
    <w:rsid w:val="0012374A"/>
    <w:rsid w:val="00124468"/>
    <w:rsid w:val="00124485"/>
    <w:rsid w:val="001246C3"/>
    <w:rsid w:val="00130BB4"/>
    <w:rsid w:val="00130EF4"/>
    <w:rsid w:val="00130F8C"/>
    <w:rsid w:val="00133530"/>
    <w:rsid w:val="00134281"/>
    <w:rsid w:val="0013787A"/>
    <w:rsid w:val="00140FFB"/>
    <w:rsid w:val="001421EF"/>
    <w:rsid w:val="00145A88"/>
    <w:rsid w:val="00145C41"/>
    <w:rsid w:val="00145CF0"/>
    <w:rsid w:val="00146BCA"/>
    <w:rsid w:val="0014713B"/>
    <w:rsid w:val="001478C0"/>
    <w:rsid w:val="00150082"/>
    <w:rsid w:val="00152115"/>
    <w:rsid w:val="001521A9"/>
    <w:rsid w:val="001526E5"/>
    <w:rsid w:val="001534F9"/>
    <w:rsid w:val="00153588"/>
    <w:rsid w:val="001544E8"/>
    <w:rsid w:val="00155AAF"/>
    <w:rsid w:val="00157252"/>
    <w:rsid w:val="00157D64"/>
    <w:rsid w:val="00160953"/>
    <w:rsid w:val="00161438"/>
    <w:rsid w:val="00161E81"/>
    <w:rsid w:val="00162D90"/>
    <w:rsid w:val="00163134"/>
    <w:rsid w:val="00163EE7"/>
    <w:rsid w:val="00163FFA"/>
    <w:rsid w:val="0016436C"/>
    <w:rsid w:val="00164930"/>
    <w:rsid w:val="00165558"/>
    <w:rsid w:val="00170129"/>
    <w:rsid w:val="001705E8"/>
    <w:rsid w:val="00170B10"/>
    <w:rsid w:val="00170D70"/>
    <w:rsid w:val="00171C31"/>
    <w:rsid w:val="00173556"/>
    <w:rsid w:val="00173E2A"/>
    <w:rsid w:val="00174B83"/>
    <w:rsid w:val="0017633C"/>
    <w:rsid w:val="0017748D"/>
    <w:rsid w:val="00177781"/>
    <w:rsid w:val="00177F8C"/>
    <w:rsid w:val="001808FF"/>
    <w:rsid w:val="001810A7"/>
    <w:rsid w:val="0018283E"/>
    <w:rsid w:val="00182DB6"/>
    <w:rsid w:val="0018411D"/>
    <w:rsid w:val="00184CEA"/>
    <w:rsid w:val="00185337"/>
    <w:rsid w:val="0018587E"/>
    <w:rsid w:val="0018634C"/>
    <w:rsid w:val="001865B5"/>
    <w:rsid w:val="00186F0B"/>
    <w:rsid w:val="001879A4"/>
    <w:rsid w:val="00187CC2"/>
    <w:rsid w:val="00190B5F"/>
    <w:rsid w:val="00190DDB"/>
    <w:rsid w:val="001935A1"/>
    <w:rsid w:val="00193A73"/>
    <w:rsid w:val="001947C1"/>
    <w:rsid w:val="00194ECF"/>
    <w:rsid w:val="00197178"/>
    <w:rsid w:val="001A0858"/>
    <w:rsid w:val="001A142D"/>
    <w:rsid w:val="001A1DD5"/>
    <w:rsid w:val="001A30A0"/>
    <w:rsid w:val="001A340F"/>
    <w:rsid w:val="001A37C5"/>
    <w:rsid w:val="001A3EFF"/>
    <w:rsid w:val="001A4396"/>
    <w:rsid w:val="001A4863"/>
    <w:rsid w:val="001A550D"/>
    <w:rsid w:val="001A5E6F"/>
    <w:rsid w:val="001A7D42"/>
    <w:rsid w:val="001B0C81"/>
    <w:rsid w:val="001B121D"/>
    <w:rsid w:val="001B19F6"/>
    <w:rsid w:val="001B1D07"/>
    <w:rsid w:val="001B1F0D"/>
    <w:rsid w:val="001B2284"/>
    <w:rsid w:val="001B5C30"/>
    <w:rsid w:val="001B6108"/>
    <w:rsid w:val="001B6DE5"/>
    <w:rsid w:val="001B7FCE"/>
    <w:rsid w:val="001C02CF"/>
    <w:rsid w:val="001C34FD"/>
    <w:rsid w:val="001C3FA8"/>
    <w:rsid w:val="001C4896"/>
    <w:rsid w:val="001C49B0"/>
    <w:rsid w:val="001C6E25"/>
    <w:rsid w:val="001C7DDB"/>
    <w:rsid w:val="001C7F81"/>
    <w:rsid w:val="001D0041"/>
    <w:rsid w:val="001D1A3E"/>
    <w:rsid w:val="001D245D"/>
    <w:rsid w:val="001D2B32"/>
    <w:rsid w:val="001D46C6"/>
    <w:rsid w:val="001D5494"/>
    <w:rsid w:val="001D6530"/>
    <w:rsid w:val="001D6EC4"/>
    <w:rsid w:val="001D7B82"/>
    <w:rsid w:val="001E0048"/>
    <w:rsid w:val="001E0810"/>
    <w:rsid w:val="001E0EB5"/>
    <w:rsid w:val="001E1735"/>
    <w:rsid w:val="001E2BF2"/>
    <w:rsid w:val="001E314F"/>
    <w:rsid w:val="001E33F8"/>
    <w:rsid w:val="001E4327"/>
    <w:rsid w:val="001E5C0B"/>
    <w:rsid w:val="001E6EDF"/>
    <w:rsid w:val="001F06DF"/>
    <w:rsid w:val="001F1F5F"/>
    <w:rsid w:val="001F1F7A"/>
    <w:rsid w:val="001F2239"/>
    <w:rsid w:val="001F390B"/>
    <w:rsid w:val="001F44BE"/>
    <w:rsid w:val="001F4713"/>
    <w:rsid w:val="001F4EF8"/>
    <w:rsid w:val="001F5E2B"/>
    <w:rsid w:val="001F729F"/>
    <w:rsid w:val="001F72D2"/>
    <w:rsid w:val="001F7B1D"/>
    <w:rsid w:val="00201F2D"/>
    <w:rsid w:val="00202146"/>
    <w:rsid w:val="00202D6A"/>
    <w:rsid w:val="00203200"/>
    <w:rsid w:val="00204E7C"/>
    <w:rsid w:val="00204EA1"/>
    <w:rsid w:val="00205DA7"/>
    <w:rsid w:val="00206F98"/>
    <w:rsid w:val="00211AD4"/>
    <w:rsid w:val="00212006"/>
    <w:rsid w:val="00212191"/>
    <w:rsid w:val="00212B9C"/>
    <w:rsid w:val="00212DAF"/>
    <w:rsid w:val="00212F02"/>
    <w:rsid w:val="002141C1"/>
    <w:rsid w:val="00214BFC"/>
    <w:rsid w:val="00215165"/>
    <w:rsid w:val="002151DD"/>
    <w:rsid w:val="0021606F"/>
    <w:rsid w:val="00216FFB"/>
    <w:rsid w:val="002171AF"/>
    <w:rsid w:val="00217812"/>
    <w:rsid w:val="002178BD"/>
    <w:rsid w:val="00217EC5"/>
    <w:rsid w:val="00220557"/>
    <w:rsid w:val="00221008"/>
    <w:rsid w:val="0022123E"/>
    <w:rsid w:val="00221E3A"/>
    <w:rsid w:val="002230A1"/>
    <w:rsid w:val="0022356F"/>
    <w:rsid w:val="00224274"/>
    <w:rsid w:val="00225737"/>
    <w:rsid w:val="00225D1F"/>
    <w:rsid w:val="00230FBE"/>
    <w:rsid w:val="0023148D"/>
    <w:rsid w:val="002325DA"/>
    <w:rsid w:val="00232FCF"/>
    <w:rsid w:val="00233345"/>
    <w:rsid w:val="00233B55"/>
    <w:rsid w:val="00234C8F"/>
    <w:rsid w:val="0023573C"/>
    <w:rsid w:val="0023639F"/>
    <w:rsid w:val="0024157B"/>
    <w:rsid w:val="00242F50"/>
    <w:rsid w:val="00243379"/>
    <w:rsid w:val="00244A2E"/>
    <w:rsid w:val="00244AFA"/>
    <w:rsid w:val="00246B37"/>
    <w:rsid w:val="00246C87"/>
    <w:rsid w:val="00250429"/>
    <w:rsid w:val="00250D0D"/>
    <w:rsid w:val="00252870"/>
    <w:rsid w:val="00252D40"/>
    <w:rsid w:val="00253429"/>
    <w:rsid w:val="00255BA5"/>
    <w:rsid w:val="002561FA"/>
    <w:rsid w:val="002573AD"/>
    <w:rsid w:val="0025749A"/>
    <w:rsid w:val="00257F78"/>
    <w:rsid w:val="00261627"/>
    <w:rsid w:val="00261BE0"/>
    <w:rsid w:val="0026234B"/>
    <w:rsid w:val="00264073"/>
    <w:rsid w:val="002646F3"/>
    <w:rsid w:val="00264B84"/>
    <w:rsid w:val="00264FCC"/>
    <w:rsid w:val="00265C42"/>
    <w:rsid w:val="00265CB8"/>
    <w:rsid w:val="0026664B"/>
    <w:rsid w:val="0027077F"/>
    <w:rsid w:val="002728FD"/>
    <w:rsid w:val="00273733"/>
    <w:rsid w:val="00274133"/>
    <w:rsid w:val="00276634"/>
    <w:rsid w:val="00277A27"/>
    <w:rsid w:val="00277CC5"/>
    <w:rsid w:val="00280454"/>
    <w:rsid w:val="00280A38"/>
    <w:rsid w:val="00280EB7"/>
    <w:rsid w:val="00282786"/>
    <w:rsid w:val="00282F4D"/>
    <w:rsid w:val="002841DF"/>
    <w:rsid w:val="00285C6F"/>
    <w:rsid w:val="0028748A"/>
    <w:rsid w:val="002875A7"/>
    <w:rsid w:val="0028773F"/>
    <w:rsid w:val="00287EF9"/>
    <w:rsid w:val="0029064D"/>
    <w:rsid w:val="00290DFC"/>
    <w:rsid w:val="00291D00"/>
    <w:rsid w:val="00291F29"/>
    <w:rsid w:val="00292C30"/>
    <w:rsid w:val="002938B2"/>
    <w:rsid w:val="0029504D"/>
    <w:rsid w:val="00296605"/>
    <w:rsid w:val="00297320"/>
    <w:rsid w:val="00297489"/>
    <w:rsid w:val="00297F9C"/>
    <w:rsid w:val="002A14D8"/>
    <w:rsid w:val="002A3435"/>
    <w:rsid w:val="002A37A2"/>
    <w:rsid w:val="002A37FC"/>
    <w:rsid w:val="002A3853"/>
    <w:rsid w:val="002A3DEC"/>
    <w:rsid w:val="002A55C8"/>
    <w:rsid w:val="002A72C4"/>
    <w:rsid w:val="002A7585"/>
    <w:rsid w:val="002B02A5"/>
    <w:rsid w:val="002B0437"/>
    <w:rsid w:val="002B0ABD"/>
    <w:rsid w:val="002B22CC"/>
    <w:rsid w:val="002B2993"/>
    <w:rsid w:val="002B2E82"/>
    <w:rsid w:val="002B3482"/>
    <w:rsid w:val="002B4132"/>
    <w:rsid w:val="002B5D52"/>
    <w:rsid w:val="002B6E0F"/>
    <w:rsid w:val="002B6E3A"/>
    <w:rsid w:val="002B7196"/>
    <w:rsid w:val="002B7B78"/>
    <w:rsid w:val="002B7D07"/>
    <w:rsid w:val="002C1A25"/>
    <w:rsid w:val="002C1FEB"/>
    <w:rsid w:val="002C2285"/>
    <w:rsid w:val="002C23CD"/>
    <w:rsid w:val="002C26E7"/>
    <w:rsid w:val="002C2C87"/>
    <w:rsid w:val="002C36E6"/>
    <w:rsid w:val="002C36F6"/>
    <w:rsid w:val="002C4901"/>
    <w:rsid w:val="002C4BB8"/>
    <w:rsid w:val="002C4C2A"/>
    <w:rsid w:val="002C4CEA"/>
    <w:rsid w:val="002C59F2"/>
    <w:rsid w:val="002D0ECB"/>
    <w:rsid w:val="002D1A13"/>
    <w:rsid w:val="002D1D08"/>
    <w:rsid w:val="002D1FD6"/>
    <w:rsid w:val="002D34FE"/>
    <w:rsid w:val="002D354F"/>
    <w:rsid w:val="002D3693"/>
    <w:rsid w:val="002D3738"/>
    <w:rsid w:val="002D4CBC"/>
    <w:rsid w:val="002D6DB8"/>
    <w:rsid w:val="002D78CC"/>
    <w:rsid w:val="002D7D51"/>
    <w:rsid w:val="002E2FE7"/>
    <w:rsid w:val="002E4626"/>
    <w:rsid w:val="002E4E88"/>
    <w:rsid w:val="002E5F89"/>
    <w:rsid w:val="002E79FF"/>
    <w:rsid w:val="002F01D4"/>
    <w:rsid w:val="002F298B"/>
    <w:rsid w:val="002F2ADD"/>
    <w:rsid w:val="002F37F9"/>
    <w:rsid w:val="002F45C2"/>
    <w:rsid w:val="002F4E62"/>
    <w:rsid w:val="002F51C5"/>
    <w:rsid w:val="00300023"/>
    <w:rsid w:val="00300F27"/>
    <w:rsid w:val="0030139D"/>
    <w:rsid w:val="003013AC"/>
    <w:rsid w:val="0030387A"/>
    <w:rsid w:val="00303DC5"/>
    <w:rsid w:val="00304F73"/>
    <w:rsid w:val="00305B5C"/>
    <w:rsid w:val="003061ED"/>
    <w:rsid w:val="00306457"/>
    <w:rsid w:val="0030686A"/>
    <w:rsid w:val="003077E9"/>
    <w:rsid w:val="00307FD0"/>
    <w:rsid w:val="00311657"/>
    <w:rsid w:val="003119E1"/>
    <w:rsid w:val="00311BAB"/>
    <w:rsid w:val="0031253C"/>
    <w:rsid w:val="00313954"/>
    <w:rsid w:val="00313BF5"/>
    <w:rsid w:val="0031441D"/>
    <w:rsid w:val="00316262"/>
    <w:rsid w:val="0031675E"/>
    <w:rsid w:val="00316908"/>
    <w:rsid w:val="00317A9E"/>
    <w:rsid w:val="00317CB0"/>
    <w:rsid w:val="00321E6E"/>
    <w:rsid w:val="00322FD5"/>
    <w:rsid w:val="00323879"/>
    <w:rsid w:val="00323E7C"/>
    <w:rsid w:val="0032496E"/>
    <w:rsid w:val="0032557B"/>
    <w:rsid w:val="00325DD2"/>
    <w:rsid w:val="003260C9"/>
    <w:rsid w:val="00326A75"/>
    <w:rsid w:val="00326A93"/>
    <w:rsid w:val="00327EEA"/>
    <w:rsid w:val="00327F17"/>
    <w:rsid w:val="003314B9"/>
    <w:rsid w:val="00332966"/>
    <w:rsid w:val="00333127"/>
    <w:rsid w:val="00333F51"/>
    <w:rsid w:val="00333FEB"/>
    <w:rsid w:val="003346E3"/>
    <w:rsid w:val="003354DC"/>
    <w:rsid w:val="003366E1"/>
    <w:rsid w:val="00336F08"/>
    <w:rsid w:val="00340F11"/>
    <w:rsid w:val="0034270B"/>
    <w:rsid w:val="00342726"/>
    <w:rsid w:val="00342F5E"/>
    <w:rsid w:val="00343FC1"/>
    <w:rsid w:val="00344C77"/>
    <w:rsid w:val="0034531A"/>
    <w:rsid w:val="003454F2"/>
    <w:rsid w:val="00345692"/>
    <w:rsid w:val="003505C3"/>
    <w:rsid w:val="00351BED"/>
    <w:rsid w:val="00353582"/>
    <w:rsid w:val="00354371"/>
    <w:rsid w:val="003548EB"/>
    <w:rsid w:val="00354C5E"/>
    <w:rsid w:val="003552A0"/>
    <w:rsid w:val="00356013"/>
    <w:rsid w:val="003560D6"/>
    <w:rsid w:val="00356105"/>
    <w:rsid w:val="00356545"/>
    <w:rsid w:val="00357DDD"/>
    <w:rsid w:val="00360897"/>
    <w:rsid w:val="003616C9"/>
    <w:rsid w:val="00361FCF"/>
    <w:rsid w:val="003627F2"/>
    <w:rsid w:val="00362E0D"/>
    <w:rsid w:val="00362EA8"/>
    <w:rsid w:val="0036322F"/>
    <w:rsid w:val="00363664"/>
    <w:rsid w:val="00363DD0"/>
    <w:rsid w:val="00365322"/>
    <w:rsid w:val="00365F5A"/>
    <w:rsid w:val="00365F8B"/>
    <w:rsid w:val="00366BE8"/>
    <w:rsid w:val="003704EA"/>
    <w:rsid w:val="00370637"/>
    <w:rsid w:val="003716FE"/>
    <w:rsid w:val="00371CDB"/>
    <w:rsid w:val="00371EF5"/>
    <w:rsid w:val="0037261A"/>
    <w:rsid w:val="003727CE"/>
    <w:rsid w:val="00373547"/>
    <w:rsid w:val="00374A62"/>
    <w:rsid w:val="003760D2"/>
    <w:rsid w:val="00377E44"/>
    <w:rsid w:val="0038045A"/>
    <w:rsid w:val="00381A7B"/>
    <w:rsid w:val="00382B60"/>
    <w:rsid w:val="00383633"/>
    <w:rsid w:val="00384210"/>
    <w:rsid w:val="003852D7"/>
    <w:rsid w:val="0038792C"/>
    <w:rsid w:val="00387A24"/>
    <w:rsid w:val="0039133F"/>
    <w:rsid w:val="003917A1"/>
    <w:rsid w:val="00393319"/>
    <w:rsid w:val="00393DBF"/>
    <w:rsid w:val="003957E3"/>
    <w:rsid w:val="0039615C"/>
    <w:rsid w:val="0039656D"/>
    <w:rsid w:val="003969AF"/>
    <w:rsid w:val="00396B46"/>
    <w:rsid w:val="0039729E"/>
    <w:rsid w:val="003975F9"/>
    <w:rsid w:val="003A0292"/>
    <w:rsid w:val="003A0D4A"/>
    <w:rsid w:val="003A1E8D"/>
    <w:rsid w:val="003A3CF1"/>
    <w:rsid w:val="003A4AA4"/>
    <w:rsid w:val="003A5516"/>
    <w:rsid w:val="003A5832"/>
    <w:rsid w:val="003A5CC1"/>
    <w:rsid w:val="003A75A2"/>
    <w:rsid w:val="003A7B24"/>
    <w:rsid w:val="003B092A"/>
    <w:rsid w:val="003B1B4C"/>
    <w:rsid w:val="003B1C93"/>
    <w:rsid w:val="003B2D56"/>
    <w:rsid w:val="003B36F0"/>
    <w:rsid w:val="003B5ABF"/>
    <w:rsid w:val="003B6137"/>
    <w:rsid w:val="003B627F"/>
    <w:rsid w:val="003B66CB"/>
    <w:rsid w:val="003B7200"/>
    <w:rsid w:val="003B7693"/>
    <w:rsid w:val="003C0337"/>
    <w:rsid w:val="003C070D"/>
    <w:rsid w:val="003C324C"/>
    <w:rsid w:val="003C4970"/>
    <w:rsid w:val="003C4CD2"/>
    <w:rsid w:val="003C5A90"/>
    <w:rsid w:val="003C6446"/>
    <w:rsid w:val="003C75EE"/>
    <w:rsid w:val="003D02D0"/>
    <w:rsid w:val="003D0443"/>
    <w:rsid w:val="003D0708"/>
    <w:rsid w:val="003D2740"/>
    <w:rsid w:val="003D2A3A"/>
    <w:rsid w:val="003D37B5"/>
    <w:rsid w:val="003D37B8"/>
    <w:rsid w:val="003D55B7"/>
    <w:rsid w:val="003D57E1"/>
    <w:rsid w:val="003E11A8"/>
    <w:rsid w:val="003E11B5"/>
    <w:rsid w:val="003E1C2D"/>
    <w:rsid w:val="003E386A"/>
    <w:rsid w:val="003E4C28"/>
    <w:rsid w:val="003E507D"/>
    <w:rsid w:val="003E5E21"/>
    <w:rsid w:val="003E78DA"/>
    <w:rsid w:val="003E7FE4"/>
    <w:rsid w:val="003F04C4"/>
    <w:rsid w:val="003F186F"/>
    <w:rsid w:val="003F1C7E"/>
    <w:rsid w:val="003F76A2"/>
    <w:rsid w:val="00400BEA"/>
    <w:rsid w:val="004010A7"/>
    <w:rsid w:val="00401225"/>
    <w:rsid w:val="00401651"/>
    <w:rsid w:val="0040453E"/>
    <w:rsid w:val="004048D8"/>
    <w:rsid w:val="004063D6"/>
    <w:rsid w:val="00406B3E"/>
    <w:rsid w:val="00407E52"/>
    <w:rsid w:val="0041024C"/>
    <w:rsid w:val="00411BBC"/>
    <w:rsid w:val="0041243F"/>
    <w:rsid w:val="00412CB5"/>
    <w:rsid w:val="00413B65"/>
    <w:rsid w:val="00413CA5"/>
    <w:rsid w:val="004140F3"/>
    <w:rsid w:val="0041541F"/>
    <w:rsid w:val="0041711F"/>
    <w:rsid w:val="00417429"/>
    <w:rsid w:val="0042010E"/>
    <w:rsid w:val="00421494"/>
    <w:rsid w:val="00421B64"/>
    <w:rsid w:val="004223BF"/>
    <w:rsid w:val="00423568"/>
    <w:rsid w:val="0042384D"/>
    <w:rsid w:val="00427258"/>
    <w:rsid w:val="00427EA9"/>
    <w:rsid w:val="00430F57"/>
    <w:rsid w:val="00432B83"/>
    <w:rsid w:val="004368C7"/>
    <w:rsid w:val="0043784B"/>
    <w:rsid w:val="00441BFC"/>
    <w:rsid w:val="00442CAA"/>
    <w:rsid w:val="00443B33"/>
    <w:rsid w:val="00443CD1"/>
    <w:rsid w:val="004442BC"/>
    <w:rsid w:val="00445267"/>
    <w:rsid w:val="0044650E"/>
    <w:rsid w:val="004465C3"/>
    <w:rsid w:val="004468F9"/>
    <w:rsid w:val="00446C2F"/>
    <w:rsid w:val="004503E4"/>
    <w:rsid w:val="00450428"/>
    <w:rsid w:val="0045046F"/>
    <w:rsid w:val="00451208"/>
    <w:rsid w:val="0045252C"/>
    <w:rsid w:val="00453D6F"/>
    <w:rsid w:val="00453DA1"/>
    <w:rsid w:val="004546BE"/>
    <w:rsid w:val="00456B7F"/>
    <w:rsid w:val="00457342"/>
    <w:rsid w:val="00457AA8"/>
    <w:rsid w:val="0046031F"/>
    <w:rsid w:val="00460C12"/>
    <w:rsid w:val="00462452"/>
    <w:rsid w:val="004639D0"/>
    <w:rsid w:val="00464CB9"/>
    <w:rsid w:val="004651A2"/>
    <w:rsid w:val="00466539"/>
    <w:rsid w:val="004674AE"/>
    <w:rsid w:val="00467767"/>
    <w:rsid w:val="00467826"/>
    <w:rsid w:val="004678FF"/>
    <w:rsid w:val="00473511"/>
    <w:rsid w:val="0047434E"/>
    <w:rsid w:val="004758C7"/>
    <w:rsid w:val="004759CB"/>
    <w:rsid w:val="00480225"/>
    <w:rsid w:val="004802C4"/>
    <w:rsid w:val="004813DC"/>
    <w:rsid w:val="004816AE"/>
    <w:rsid w:val="00481917"/>
    <w:rsid w:val="00481AC3"/>
    <w:rsid w:val="004823F9"/>
    <w:rsid w:val="00482525"/>
    <w:rsid w:val="00482AF0"/>
    <w:rsid w:val="0048353E"/>
    <w:rsid w:val="004844EA"/>
    <w:rsid w:val="0048450F"/>
    <w:rsid w:val="00485FA8"/>
    <w:rsid w:val="004867CE"/>
    <w:rsid w:val="00486D7B"/>
    <w:rsid w:val="00486F43"/>
    <w:rsid w:val="004871F3"/>
    <w:rsid w:val="00490899"/>
    <w:rsid w:val="00490AAA"/>
    <w:rsid w:val="00492205"/>
    <w:rsid w:val="0049284D"/>
    <w:rsid w:val="00492E40"/>
    <w:rsid w:val="00494313"/>
    <w:rsid w:val="0049463C"/>
    <w:rsid w:val="004A0284"/>
    <w:rsid w:val="004A04BD"/>
    <w:rsid w:val="004A08C6"/>
    <w:rsid w:val="004A14DE"/>
    <w:rsid w:val="004A3464"/>
    <w:rsid w:val="004A3913"/>
    <w:rsid w:val="004A41B0"/>
    <w:rsid w:val="004A4E70"/>
    <w:rsid w:val="004A5CAC"/>
    <w:rsid w:val="004A711D"/>
    <w:rsid w:val="004B0F31"/>
    <w:rsid w:val="004B19F3"/>
    <w:rsid w:val="004B2E25"/>
    <w:rsid w:val="004B4E16"/>
    <w:rsid w:val="004B6AF7"/>
    <w:rsid w:val="004C014B"/>
    <w:rsid w:val="004C05F7"/>
    <w:rsid w:val="004C0645"/>
    <w:rsid w:val="004C1173"/>
    <w:rsid w:val="004C1DEC"/>
    <w:rsid w:val="004C2FB0"/>
    <w:rsid w:val="004C30CA"/>
    <w:rsid w:val="004C59D1"/>
    <w:rsid w:val="004C5A95"/>
    <w:rsid w:val="004C6A65"/>
    <w:rsid w:val="004D10F2"/>
    <w:rsid w:val="004D27AA"/>
    <w:rsid w:val="004D2BDB"/>
    <w:rsid w:val="004D3825"/>
    <w:rsid w:val="004D7AB5"/>
    <w:rsid w:val="004D7AEA"/>
    <w:rsid w:val="004E11AE"/>
    <w:rsid w:val="004E1C94"/>
    <w:rsid w:val="004E2631"/>
    <w:rsid w:val="004E2B34"/>
    <w:rsid w:val="004E2E55"/>
    <w:rsid w:val="004E2EC2"/>
    <w:rsid w:val="004E37EE"/>
    <w:rsid w:val="004E6196"/>
    <w:rsid w:val="004E77FA"/>
    <w:rsid w:val="004E7FD3"/>
    <w:rsid w:val="004F0718"/>
    <w:rsid w:val="004F0B0F"/>
    <w:rsid w:val="004F0ED2"/>
    <w:rsid w:val="004F10B8"/>
    <w:rsid w:val="004F2EC9"/>
    <w:rsid w:val="004F3522"/>
    <w:rsid w:val="004F3739"/>
    <w:rsid w:val="004F3D22"/>
    <w:rsid w:val="004F4ABC"/>
    <w:rsid w:val="004F4DD3"/>
    <w:rsid w:val="004F5549"/>
    <w:rsid w:val="004F7318"/>
    <w:rsid w:val="004F7F2A"/>
    <w:rsid w:val="005004B8"/>
    <w:rsid w:val="00500E65"/>
    <w:rsid w:val="005027F7"/>
    <w:rsid w:val="00503679"/>
    <w:rsid w:val="005037A4"/>
    <w:rsid w:val="0050416E"/>
    <w:rsid w:val="00504DBF"/>
    <w:rsid w:val="00504F29"/>
    <w:rsid w:val="0050603E"/>
    <w:rsid w:val="00507B4B"/>
    <w:rsid w:val="00510318"/>
    <w:rsid w:val="00510E78"/>
    <w:rsid w:val="00511B4D"/>
    <w:rsid w:val="0051290E"/>
    <w:rsid w:val="005137A1"/>
    <w:rsid w:val="00514F3B"/>
    <w:rsid w:val="00515228"/>
    <w:rsid w:val="00515680"/>
    <w:rsid w:val="005158B4"/>
    <w:rsid w:val="00517511"/>
    <w:rsid w:val="0052095E"/>
    <w:rsid w:val="005222D5"/>
    <w:rsid w:val="005222D7"/>
    <w:rsid w:val="005225A9"/>
    <w:rsid w:val="005225D9"/>
    <w:rsid w:val="00522D66"/>
    <w:rsid w:val="00523A46"/>
    <w:rsid w:val="00523F24"/>
    <w:rsid w:val="00525609"/>
    <w:rsid w:val="0052660A"/>
    <w:rsid w:val="005267EC"/>
    <w:rsid w:val="005269DE"/>
    <w:rsid w:val="00526A02"/>
    <w:rsid w:val="005278B4"/>
    <w:rsid w:val="00530998"/>
    <w:rsid w:val="005317D0"/>
    <w:rsid w:val="00531CEB"/>
    <w:rsid w:val="00532AC4"/>
    <w:rsid w:val="00532F78"/>
    <w:rsid w:val="00535266"/>
    <w:rsid w:val="00535DF4"/>
    <w:rsid w:val="00537B8E"/>
    <w:rsid w:val="005404BB"/>
    <w:rsid w:val="00541596"/>
    <w:rsid w:val="00541E85"/>
    <w:rsid w:val="00542520"/>
    <w:rsid w:val="005425E6"/>
    <w:rsid w:val="00544FF0"/>
    <w:rsid w:val="00545163"/>
    <w:rsid w:val="00545D12"/>
    <w:rsid w:val="005467A2"/>
    <w:rsid w:val="0054691C"/>
    <w:rsid w:val="00546D28"/>
    <w:rsid w:val="00547381"/>
    <w:rsid w:val="00547E50"/>
    <w:rsid w:val="00547FB9"/>
    <w:rsid w:val="00551A36"/>
    <w:rsid w:val="00551A37"/>
    <w:rsid w:val="00551F7C"/>
    <w:rsid w:val="005534BA"/>
    <w:rsid w:val="00553869"/>
    <w:rsid w:val="00553A17"/>
    <w:rsid w:val="00553FE6"/>
    <w:rsid w:val="0055630D"/>
    <w:rsid w:val="005575EC"/>
    <w:rsid w:val="00557F9A"/>
    <w:rsid w:val="00562B95"/>
    <w:rsid w:val="0056379D"/>
    <w:rsid w:val="00563C1F"/>
    <w:rsid w:val="005648A1"/>
    <w:rsid w:val="00565003"/>
    <w:rsid w:val="0056667F"/>
    <w:rsid w:val="005677AC"/>
    <w:rsid w:val="0057035E"/>
    <w:rsid w:val="005715D4"/>
    <w:rsid w:val="00571686"/>
    <w:rsid w:val="00572361"/>
    <w:rsid w:val="0057278F"/>
    <w:rsid w:val="00572BA6"/>
    <w:rsid w:val="0057480F"/>
    <w:rsid w:val="00575658"/>
    <w:rsid w:val="005764C9"/>
    <w:rsid w:val="00580394"/>
    <w:rsid w:val="00580C44"/>
    <w:rsid w:val="00582712"/>
    <w:rsid w:val="00583A9C"/>
    <w:rsid w:val="00584C3D"/>
    <w:rsid w:val="00586EFC"/>
    <w:rsid w:val="00587AB5"/>
    <w:rsid w:val="0059306F"/>
    <w:rsid w:val="00594482"/>
    <w:rsid w:val="00595CDD"/>
    <w:rsid w:val="00597086"/>
    <w:rsid w:val="005A091E"/>
    <w:rsid w:val="005A0C19"/>
    <w:rsid w:val="005A1228"/>
    <w:rsid w:val="005A1B24"/>
    <w:rsid w:val="005A3B28"/>
    <w:rsid w:val="005A3D92"/>
    <w:rsid w:val="005B07B1"/>
    <w:rsid w:val="005B1221"/>
    <w:rsid w:val="005B12B7"/>
    <w:rsid w:val="005B1A3D"/>
    <w:rsid w:val="005B2249"/>
    <w:rsid w:val="005B39C3"/>
    <w:rsid w:val="005B43B4"/>
    <w:rsid w:val="005B4715"/>
    <w:rsid w:val="005B4AC5"/>
    <w:rsid w:val="005B4D5B"/>
    <w:rsid w:val="005B5274"/>
    <w:rsid w:val="005B5D73"/>
    <w:rsid w:val="005B7675"/>
    <w:rsid w:val="005B7B71"/>
    <w:rsid w:val="005C0155"/>
    <w:rsid w:val="005C190C"/>
    <w:rsid w:val="005C2960"/>
    <w:rsid w:val="005C326E"/>
    <w:rsid w:val="005C3D2C"/>
    <w:rsid w:val="005C3FBE"/>
    <w:rsid w:val="005C43B5"/>
    <w:rsid w:val="005C66F9"/>
    <w:rsid w:val="005C7A48"/>
    <w:rsid w:val="005D1282"/>
    <w:rsid w:val="005D17C6"/>
    <w:rsid w:val="005D4712"/>
    <w:rsid w:val="005D6BDD"/>
    <w:rsid w:val="005D77BA"/>
    <w:rsid w:val="005E147C"/>
    <w:rsid w:val="005E243E"/>
    <w:rsid w:val="005E31C1"/>
    <w:rsid w:val="005E39A9"/>
    <w:rsid w:val="005E3C14"/>
    <w:rsid w:val="005E61BE"/>
    <w:rsid w:val="005E7294"/>
    <w:rsid w:val="005E7A9D"/>
    <w:rsid w:val="005E7F88"/>
    <w:rsid w:val="005F1C16"/>
    <w:rsid w:val="005F1D5A"/>
    <w:rsid w:val="005F22E5"/>
    <w:rsid w:val="005F25B9"/>
    <w:rsid w:val="005F3184"/>
    <w:rsid w:val="005F4F82"/>
    <w:rsid w:val="005F6747"/>
    <w:rsid w:val="006010E7"/>
    <w:rsid w:val="00601622"/>
    <w:rsid w:val="006018CB"/>
    <w:rsid w:val="00601AAB"/>
    <w:rsid w:val="00601F23"/>
    <w:rsid w:val="006028CB"/>
    <w:rsid w:val="00604493"/>
    <w:rsid w:val="00604CCD"/>
    <w:rsid w:val="006053F7"/>
    <w:rsid w:val="00607736"/>
    <w:rsid w:val="00610FAB"/>
    <w:rsid w:val="006118D5"/>
    <w:rsid w:val="00612217"/>
    <w:rsid w:val="00612FCD"/>
    <w:rsid w:val="00614F76"/>
    <w:rsid w:val="006150E2"/>
    <w:rsid w:val="00615CED"/>
    <w:rsid w:val="006168D8"/>
    <w:rsid w:val="00616FBE"/>
    <w:rsid w:val="00617066"/>
    <w:rsid w:val="00617293"/>
    <w:rsid w:val="00621A19"/>
    <w:rsid w:val="00622764"/>
    <w:rsid w:val="0062349A"/>
    <w:rsid w:val="0062544D"/>
    <w:rsid w:val="0062570A"/>
    <w:rsid w:val="006264ED"/>
    <w:rsid w:val="006268CD"/>
    <w:rsid w:val="0063087B"/>
    <w:rsid w:val="00631F8C"/>
    <w:rsid w:val="00632399"/>
    <w:rsid w:val="00632A58"/>
    <w:rsid w:val="00634819"/>
    <w:rsid w:val="00635869"/>
    <w:rsid w:val="00635999"/>
    <w:rsid w:val="00636E5B"/>
    <w:rsid w:val="00636EAF"/>
    <w:rsid w:val="00640341"/>
    <w:rsid w:val="00641AB2"/>
    <w:rsid w:val="00642D25"/>
    <w:rsid w:val="006433DB"/>
    <w:rsid w:val="00643823"/>
    <w:rsid w:val="00644DAE"/>
    <w:rsid w:val="006460F8"/>
    <w:rsid w:val="00646E39"/>
    <w:rsid w:val="00647655"/>
    <w:rsid w:val="006477DA"/>
    <w:rsid w:val="0065048D"/>
    <w:rsid w:val="00650F0C"/>
    <w:rsid w:val="00652077"/>
    <w:rsid w:val="006525C6"/>
    <w:rsid w:val="0065275F"/>
    <w:rsid w:val="006570B7"/>
    <w:rsid w:val="00657B8A"/>
    <w:rsid w:val="00660484"/>
    <w:rsid w:val="00660DE6"/>
    <w:rsid w:val="00662988"/>
    <w:rsid w:val="00662C35"/>
    <w:rsid w:val="00663C2A"/>
    <w:rsid w:val="0066408D"/>
    <w:rsid w:val="00664392"/>
    <w:rsid w:val="00665AC7"/>
    <w:rsid w:val="00666371"/>
    <w:rsid w:val="006700AB"/>
    <w:rsid w:val="00670C07"/>
    <w:rsid w:val="00671447"/>
    <w:rsid w:val="006724D1"/>
    <w:rsid w:val="006732D3"/>
    <w:rsid w:val="00673493"/>
    <w:rsid w:val="00673F57"/>
    <w:rsid w:val="006749FC"/>
    <w:rsid w:val="00674BDF"/>
    <w:rsid w:val="00675077"/>
    <w:rsid w:val="00675128"/>
    <w:rsid w:val="00676281"/>
    <w:rsid w:val="006777DC"/>
    <w:rsid w:val="00677ACB"/>
    <w:rsid w:val="0068063C"/>
    <w:rsid w:val="00680F77"/>
    <w:rsid w:val="006811E4"/>
    <w:rsid w:val="00681834"/>
    <w:rsid w:val="00682EEC"/>
    <w:rsid w:val="0068352D"/>
    <w:rsid w:val="00683EE4"/>
    <w:rsid w:val="00684358"/>
    <w:rsid w:val="00685D74"/>
    <w:rsid w:val="00685E67"/>
    <w:rsid w:val="0069011B"/>
    <w:rsid w:val="00691721"/>
    <w:rsid w:val="00691B2E"/>
    <w:rsid w:val="00693C81"/>
    <w:rsid w:val="006950DE"/>
    <w:rsid w:val="006955E9"/>
    <w:rsid w:val="006960CC"/>
    <w:rsid w:val="0069610F"/>
    <w:rsid w:val="00696D9F"/>
    <w:rsid w:val="006972D9"/>
    <w:rsid w:val="006A046A"/>
    <w:rsid w:val="006A1208"/>
    <w:rsid w:val="006A2337"/>
    <w:rsid w:val="006A29AD"/>
    <w:rsid w:val="006A44B3"/>
    <w:rsid w:val="006A4BD7"/>
    <w:rsid w:val="006A627C"/>
    <w:rsid w:val="006A7546"/>
    <w:rsid w:val="006A794D"/>
    <w:rsid w:val="006B2147"/>
    <w:rsid w:val="006B2DD0"/>
    <w:rsid w:val="006B32C3"/>
    <w:rsid w:val="006B3EAF"/>
    <w:rsid w:val="006B724E"/>
    <w:rsid w:val="006C0251"/>
    <w:rsid w:val="006C0351"/>
    <w:rsid w:val="006C0587"/>
    <w:rsid w:val="006C1146"/>
    <w:rsid w:val="006C11AC"/>
    <w:rsid w:val="006C1629"/>
    <w:rsid w:val="006C16DA"/>
    <w:rsid w:val="006C42B7"/>
    <w:rsid w:val="006C461F"/>
    <w:rsid w:val="006C491F"/>
    <w:rsid w:val="006C6D44"/>
    <w:rsid w:val="006C6E72"/>
    <w:rsid w:val="006D1255"/>
    <w:rsid w:val="006D206C"/>
    <w:rsid w:val="006D21DB"/>
    <w:rsid w:val="006D2392"/>
    <w:rsid w:val="006D322D"/>
    <w:rsid w:val="006D3278"/>
    <w:rsid w:val="006D376F"/>
    <w:rsid w:val="006D41F6"/>
    <w:rsid w:val="006D5917"/>
    <w:rsid w:val="006D5ADB"/>
    <w:rsid w:val="006D6164"/>
    <w:rsid w:val="006D6B73"/>
    <w:rsid w:val="006E0E49"/>
    <w:rsid w:val="006E2241"/>
    <w:rsid w:val="006E33AA"/>
    <w:rsid w:val="006E7316"/>
    <w:rsid w:val="006E77EF"/>
    <w:rsid w:val="006F24A9"/>
    <w:rsid w:val="006F389D"/>
    <w:rsid w:val="006F3FBA"/>
    <w:rsid w:val="006F498F"/>
    <w:rsid w:val="006F5D83"/>
    <w:rsid w:val="006F67F2"/>
    <w:rsid w:val="006F69D0"/>
    <w:rsid w:val="00700CCA"/>
    <w:rsid w:val="00700FE2"/>
    <w:rsid w:val="007022A4"/>
    <w:rsid w:val="007036C2"/>
    <w:rsid w:val="00706577"/>
    <w:rsid w:val="00706CAD"/>
    <w:rsid w:val="00710033"/>
    <w:rsid w:val="00711F9F"/>
    <w:rsid w:val="00712073"/>
    <w:rsid w:val="007125AC"/>
    <w:rsid w:val="00713C32"/>
    <w:rsid w:val="00715AE2"/>
    <w:rsid w:val="00715D5D"/>
    <w:rsid w:val="00715EB0"/>
    <w:rsid w:val="00717289"/>
    <w:rsid w:val="00721554"/>
    <w:rsid w:val="00722522"/>
    <w:rsid w:val="00723AD3"/>
    <w:rsid w:val="007246B2"/>
    <w:rsid w:val="00725A21"/>
    <w:rsid w:val="00730F49"/>
    <w:rsid w:val="007318B5"/>
    <w:rsid w:val="00731991"/>
    <w:rsid w:val="00731C7D"/>
    <w:rsid w:val="00732A63"/>
    <w:rsid w:val="00732E3F"/>
    <w:rsid w:val="00733201"/>
    <w:rsid w:val="00733EF1"/>
    <w:rsid w:val="00734512"/>
    <w:rsid w:val="00734951"/>
    <w:rsid w:val="00735AF8"/>
    <w:rsid w:val="00736896"/>
    <w:rsid w:val="00736FCC"/>
    <w:rsid w:val="00742EA2"/>
    <w:rsid w:val="007430CD"/>
    <w:rsid w:val="00743521"/>
    <w:rsid w:val="00743CD8"/>
    <w:rsid w:val="00746492"/>
    <w:rsid w:val="00746E38"/>
    <w:rsid w:val="00747441"/>
    <w:rsid w:val="007476CA"/>
    <w:rsid w:val="00750A67"/>
    <w:rsid w:val="00752142"/>
    <w:rsid w:val="007522C2"/>
    <w:rsid w:val="007531D3"/>
    <w:rsid w:val="00753899"/>
    <w:rsid w:val="00753ACA"/>
    <w:rsid w:val="007543E6"/>
    <w:rsid w:val="00754831"/>
    <w:rsid w:val="007556E1"/>
    <w:rsid w:val="00755DDD"/>
    <w:rsid w:val="00757A1D"/>
    <w:rsid w:val="00760AE4"/>
    <w:rsid w:val="007618DC"/>
    <w:rsid w:val="00762933"/>
    <w:rsid w:val="00764377"/>
    <w:rsid w:val="00764C75"/>
    <w:rsid w:val="007658E3"/>
    <w:rsid w:val="007659BB"/>
    <w:rsid w:val="00766A91"/>
    <w:rsid w:val="0076733E"/>
    <w:rsid w:val="007704F4"/>
    <w:rsid w:val="007706D8"/>
    <w:rsid w:val="007713AB"/>
    <w:rsid w:val="0077206E"/>
    <w:rsid w:val="00775735"/>
    <w:rsid w:val="0077773F"/>
    <w:rsid w:val="00777BFF"/>
    <w:rsid w:val="00777E37"/>
    <w:rsid w:val="007802C6"/>
    <w:rsid w:val="00780F58"/>
    <w:rsid w:val="00781562"/>
    <w:rsid w:val="007818A3"/>
    <w:rsid w:val="00781B82"/>
    <w:rsid w:val="00781E5E"/>
    <w:rsid w:val="00783992"/>
    <w:rsid w:val="007844B4"/>
    <w:rsid w:val="00784C21"/>
    <w:rsid w:val="00784EA4"/>
    <w:rsid w:val="00784F43"/>
    <w:rsid w:val="007865B5"/>
    <w:rsid w:val="00787B52"/>
    <w:rsid w:val="007907A9"/>
    <w:rsid w:val="00790F05"/>
    <w:rsid w:val="00791263"/>
    <w:rsid w:val="007918D6"/>
    <w:rsid w:val="007926D4"/>
    <w:rsid w:val="00793110"/>
    <w:rsid w:val="00793578"/>
    <w:rsid w:val="00793A89"/>
    <w:rsid w:val="007957DF"/>
    <w:rsid w:val="00795ACB"/>
    <w:rsid w:val="00796628"/>
    <w:rsid w:val="007A0323"/>
    <w:rsid w:val="007A0CAE"/>
    <w:rsid w:val="007A131D"/>
    <w:rsid w:val="007A2742"/>
    <w:rsid w:val="007A2B7C"/>
    <w:rsid w:val="007A2DE5"/>
    <w:rsid w:val="007A3A94"/>
    <w:rsid w:val="007A3B2A"/>
    <w:rsid w:val="007A40C0"/>
    <w:rsid w:val="007A5C4A"/>
    <w:rsid w:val="007A5C95"/>
    <w:rsid w:val="007A6D0A"/>
    <w:rsid w:val="007A796D"/>
    <w:rsid w:val="007B118F"/>
    <w:rsid w:val="007B2AEF"/>
    <w:rsid w:val="007B35D0"/>
    <w:rsid w:val="007B3768"/>
    <w:rsid w:val="007B44D2"/>
    <w:rsid w:val="007B5916"/>
    <w:rsid w:val="007B7ECF"/>
    <w:rsid w:val="007C049A"/>
    <w:rsid w:val="007C2FC0"/>
    <w:rsid w:val="007C3247"/>
    <w:rsid w:val="007C345E"/>
    <w:rsid w:val="007C5803"/>
    <w:rsid w:val="007C62C6"/>
    <w:rsid w:val="007D0BB4"/>
    <w:rsid w:val="007D1EE1"/>
    <w:rsid w:val="007D23E8"/>
    <w:rsid w:val="007D27B1"/>
    <w:rsid w:val="007E0238"/>
    <w:rsid w:val="007E0D09"/>
    <w:rsid w:val="007E0F4D"/>
    <w:rsid w:val="007E1C5C"/>
    <w:rsid w:val="007E2EAB"/>
    <w:rsid w:val="007E2F03"/>
    <w:rsid w:val="007E32F9"/>
    <w:rsid w:val="007E3342"/>
    <w:rsid w:val="007E3773"/>
    <w:rsid w:val="007E4597"/>
    <w:rsid w:val="007E660B"/>
    <w:rsid w:val="007F0BB5"/>
    <w:rsid w:val="007F0CDB"/>
    <w:rsid w:val="007F24F4"/>
    <w:rsid w:val="007F371F"/>
    <w:rsid w:val="007F45A5"/>
    <w:rsid w:val="007F4861"/>
    <w:rsid w:val="007F5EDF"/>
    <w:rsid w:val="007F61E3"/>
    <w:rsid w:val="007F669E"/>
    <w:rsid w:val="007F6B6A"/>
    <w:rsid w:val="008005C8"/>
    <w:rsid w:val="0080066F"/>
    <w:rsid w:val="00801B7F"/>
    <w:rsid w:val="00802C02"/>
    <w:rsid w:val="00802EE5"/>
    <w:rsid w:val="00804EF0"/>
    <w:rsid w:val="00805CBF"/>
    <w:rsid w:val="008060B9"/>
    <w:rsid w:val="0080669A"/>
    <w:rsid w:val="008070F3"/>
    <w:rsid w:val="008103C2"/>
    <w:rsid w:val="008135E9"/>
    <w:rsid w:val="0081398A"/>
    <w:rsid w:val="00813B9C"/>
    <w:rsid w:val="008143BF"/>
    <w:rsid w:val="00815FE6"/>
    <w:rsid w:val="008179C3"/>
    <w:rsid w:val="00817AB7"/>
    <w:rsid w:val="00821552"/>
    <w:rsid w:val="0082258C"/>
    <w:rsid w:val="008248E3"/>
    <w:rsid w:val="00826B11"/>
    <w:rsid w:val="00831CE3"/>
    <w:rsid w:val="00832A28"/>
    <w:rsid w:val="008336B4"/>
    <w:rsid w:val="00833C3C"/>
    <w:rsid w:val="00835465"/>
    <w:rsid w:val="008359A3"/>
    <w:rsid w:val="008363C8"/>
    <w:rsid w:val="008369FA"/>
    <w:rsid w:val="008370C1"/>
    <w:rsid w:val="00837934"/>
    <w:rsid w:val="0084240B"/>
    <w:rsid w:val="00843694"/>
    <w:rsid w:val="00844422"/>
    <w:rsid w:val="00844F33"/>
    <w:rsid w:val="00846520"/>
    <w:rsid w:val="00846F17"/>
    <w:rsid w:val="008471C7"/>
    <w:rsid w:val="0084772E"/>
    <w:rsid w:val="00847D50"/>
    <w:rsid w:val="00850019"/>
    <w:rsid w:val="00850435"/>
    <w:rsid w:val="00851C7A"/>
    <w:rsid w:val="00853E39"/>
    <w:rsid w:val="00854229"/>
    <w:rsid w:val="008554DF"/>
    <w:rsid w:val="00855A83"/>
    <w:rsid w:val="00855CAF"/>
    <w:rsid w:val="008564F2"/>
    <w:rsid w:val="0085685C"/>
    <w:rsid w:val="00865004"/>
    <w:rsid w:val="00866347"/>
    <w:rsid w:val="0087090C"/>
    <w:rsid w:val="00871B81"/>
    <w:rsid w:val="00871C9F"/>
    <w:rsid w:val="00872ABB"/>
    <w:rsid w:val="008732C2"/>
    <w:rsid w:val="0087355F"/>
    <w:rsid w:val="00873C7B"/>
    <w:rsid w:val="00876B56"/>
    <w:rsid w:val="008809D1"/>
    <w:rsid w:val="00880C67"/>
    <w:rsid w:val="00880E0A"/>
    <w:rsid w:val="00883D7A"/>
    <w:rsid w:val="00884909"/>
    <w:rsid w:val="008851C6"/>
    <w:rsid w:val="0088615B"/>
    <w:rsid w:val="00886B84"/>
    <w:rsid w:val="0089015D"/>
    <w:rsid w:val="0089052D"/>
    <w:rsid w:val="008927C3"/>
    <w:rsid w:val="0089488D"/>
    <w:rsid w:val="008957BE"/>
    <w:rsid w:val="00895C3A"/>
    <w:rsid w:val="00895F7A"/>
    <w:rsid w:val="008960CF"/>
    <w:rsid w:val="008960DD"/>
    <w:rsid w:val="00897732"/>
    <w:rsid w:val="008A10F1"/>
    <w:rsid w:val="008A248D"/>
    <w:rsid w:val="008A295C"/>
    <w:rsid w:val="008A3B73"/>
    <w:rsid w:val="008A40F1"/>
    <w:rsid w:val="008A44B1"/>
    <w:rsid w:val="008A47CC"/>
    <w:rsid w:val="008A4EA8"/>
    <w:rsid w:val="008A666D"/>
    <w:rsid w:val="008B0519"/>
    <w:rsid w:val="008B0A1A"/>
    <w:rsid w:val="008B0C15"/>
    <w:rsid w:val="008B12D4"/>
    <w:rsid w:val="008B1FDD"/>
    <w:rsid w:val="008B2636"/>
    <w:rsid w:val="008B2DC2"/>
    <w:rsid w:val="008B3E46"/>
    <w:rsid w:val="008B3ECC"/>
    <w:rsid w:val="008B5BD0"/>
    <w:rsid w:val="008B5F1D"/>
    <w:rsid w:val="008C13D3"/>
    <w:rsid w:val="008C1F2A"/>
    <w:rsid w:val="008C2344"/>
    <w:rsid w:val="008C315D"/>
    <w:rsid w:val="008C609F"/>
    <w:rsid w:val="008C7AD4"/>
    <w:rsid w:val="008D0E06"/>
    <w:rsid w:val="008D1501"/>
    <w:rsid w:val="008D25D6"/>
    <w:rsid w:val="008D398E"/>
    <w:rsid w:val="008D400E"/>
    <w:rsid w:val="008D40BF"/>
    <w:rsid w:val="008D5342"/>
    <w:rsid w:val="008D5EC4"/>
    <w:rsid w:val="008E137F"/>
    <w:rsid w:val="008E4121"/>
    <w:rsid w:val="008E5541"/>
    <w:rsid w:val="008E6018"/>
    <w:rsid w:val="008E672A"/>
    <w:rsid w:val="008E7FCF"/>
    <w:rsid w:val="008F04AF"/>
    <w:rsid w:val="008F0ED4"/>
    <w:rsid w:val="008F120A"/>
    <w:rsid w:val="008F1756"/>
    <w:rsid w:val="008F1CB5"/>
    <w:rsid w:val="008F2098"/>
    <w:rsid w:val="008F318E"/>
    <w:rsid w:val="008F371D"/>
    <w:rsid w:val="008F41D4"/>
    <w:rsid w:val="008F494F"/>
    <w:rsid w:val="008F582A"/>
    <w:rsid w:val="008F6754"/>
    <w:rsid w:val="008F6C04"/>
    <w:rsid w:val="009005DC"/>
    <w:rsid w:val="00901F76"/>
    <w:rsid w:val="009021C1"/>
    <w:rsid w:val="00902DB2"/>
    <w:rsid w:val="0090380E"/>
    <w:rsid w:val="00903D27"/>
    <w:rsid w:val="00906C08"/>
    <w:rsid w:val="00907275"/>
    <w:rsid w:val="00910055"/>
    <w:rsid w:val="0091014C"/>
    <w:rsid w:val="00912071"/>
    <w:rsid w:val="00912C01"/>
    <w:rsid w:val="00913541"/>
    <w:rsid w:val="009140CC"/>
    <w:rsid w:val="00915AF8"/>
    <w:rsid w:val="0091709A"/>
    <w:rsid w:val="00917D52"/>
    <w:rsid w:val="00920C03"/>
    <w:rsid w:val="009217F6"/>
    <w:rsid w:val="00921BE2"/>
    <w:rsid w:val="00921D73"/>
    <w:rsid w:val="009229B4"/>
    <w:rsid w:val="0092368D"/>
    <w:rsid w:val="009247E0"/>
    <w:rsid w:val="00925005"/>
    <w:rsid w:val="009264D1"/>
    <w:rsid w:val="00926591"/>
    <w:rsid w:val="00927458"/>
    <w:rsid w:val="00927913"/>
    <w:rsid w:val="00930ABF"/>
    <w:rsid w:val="00933646"/>
    <w:rsid w:val="009343FF"/>
    <w:rsid w:val="009345A8"/>
    <w:rsid w:val="00936743"/>
    <w:rsid w:val="00940A2C"/>
    <w:rsid w:val="009413C6"/>
    <w:rsid w:val="00944745"/>
    <w:rsid w:val="00944C44"/>
    <w:rsid w:val="00944E90"/>
    <w:rsid w:val="00945170"/>
    <w:rsid w:val="00947996"/>
    <w:rsid w:val="00947C6D"/>
    <w:rsid w:val="00950266"/>
    <w:rsid w:val="0095473C"/>
    <w:rsid w:val="009549A5"/>
    <w:rsid w:val="009571C9"/>
    <w:rsid w:val="00957FC9"/>
    <w:rsid w:val="00961C30"/>
    <w:rsid w:val="00963199"/>
    <w:rsid w:val="00963F4E"/>
    <w:rsid w:val="009647BA"/>
    <w:rsid w:val="009650E3"/>
    <w:rsid w:val="00966EFF"/>
    <w:rsid w:val="009707AF"/>
    <w:rsid w:val="00971DD6"/>
    <w:rsid w:val="00974445"/>
    <w:rsid w:val="00974F01"/>
    <w:rsid w:val="00975428"/>
    <w:rsid w:val="00975684"/>
    <w:rsid w:val="00977024"/>
    <w:rsid w:val="009808A6"/>
    <w:rsid w:val="0098196D"/>
    <w:rsid w:val="009853BB"/>
    <w:rsid w:val="00986D98"/>
    <w:rsid w:val="00986EBC"/>
    <w:rsid w:val="009878B4"/>
    <w:rsid w:val="0099040B"/>
    <w:rsid w:val="00990BD5"/>
    <w:rsid w:val="00992EFE"/>
    <w:rsid w:val="009931E2"/>
    <w:rsid w:val="00993DCD"/>
    <w:rsid w:val="0099469E"/>
    <w:rsid w:val="00994FB3"/>
    <w:rsid w:val="009955E0"/>
    <w:rsid w:val="00995B76"/>
    <w:rsid w:val="009969EC"/>
    <w:rsid w:val="009A0591"/>
    <w:rsid w:val="009A1D37"/>
    <w:rsid w:val="009A222D"/>
    <w:rsid w:val="009A36D3"/>
    <w:rsid w:val="009A3FCA"/>
    <w:rsid w:val="009A45FD"/>
    <w:rsid w:val="009A4CF2"/>
    <w:rsid w:val="009A77D8"/>
    <w:rsid w:val="009A78F7"/>
    <w:rsid w:val="009B16B0"/>
    <w:rsid w:val="009B2603"/>
    <w:rsid w:val="009B2960"/>
    <w:rsid w:val="009B2BB2"/>
    <w:rsid w:val="009B40A8"/>
    <w:rsid w:val="009C0904"/>
    <w:rsid w:val="009C0E1A"/>
    <w:rsid w:val="009C284C"/>
    <w:rsid w:val="009C2BC8"/>
    <w:rsid w:val="009C2FA3"/>
    <w:rsid w:val="009C32D6"/>
    <w:rsid w:val="009C50AF"/>
    <w:rsid w:val="009C521B"/>
    <w:rsid w:val="009C597D"/>
    <w:rsid w:val="009C6127"/>
    <w:rsid w:val="009D20F7"/>
    <w:rsid w:val="009D2214"/>
    <w:rsid w:val="009D257A"/>
    <w:rsid w:val="009D40CB"/>
    <w:rsid w:val="009D60AA"/>
    <w:rsid w:val="009D7354"/>
    <w:rsid w:val="009D79C4"/>
    <w:rsid w:val="009E1041"/>
    <w:rsid w:val="009E1963"/>
    <w:rsid w:val="009E1F55"/>
    <w:rsid w:val="009E4298"/>
    <w:rsid w:val="009E47C4"/>
    <w:rsid w:val="009E518A"/>
    <w:rsid w:val="009E549D"/>
    <w:rsid w:val="009E54B1"/>
    <w:rsid w:val="009E56B7"/>
    <w:rsid w:val="009E5D3B"/>
    <w:rsid w:val="009E6525"/>
    <w:rsid w:val="009E661D"/>
    <w:rsid w:val="009E7015"/>
    <w:rsid w:val="009E7404"/>
    <w:rsid w:val="009E74A3"/>
    <w:rsid w:val="009E7543"/>
    <w:rsid w:val="009E7716"/>
    <w:rsid w:val="009E7FE5"/>
    <w:rsid w:val="009F176D"/>
    <w:rsid w:val="009F198E"/>
    <w:rsid w:val="009F1C53"/>
    <w:rsid w:val="009F21D7"/>
    <w:rsid w:val="009F3CCE"/>
    <w:rsid w:val="009F5771"/>
    <w:rsid w:val="009F6505"/>
    <w:rsid w:val="009F6FEC"/>
    <w:rsid w:val="009F7D06"/>
    <w:rsid w:val="00A0015A"/>
    <w:rsid w:val="00A00646"/>
    <w:rsid w:val="00A00E88"/>
    <w:rsid w:val="00A0202D"/>
    <w:rsid w:val="00A03D70"/>
    <w:rsid w:val="00A04879"/>
    <w:rsid w:val="00A049EA"/>
    <w:rsid w:val="00A100AC"/>
    <w:rsid w:val="00A10D73"/>
    <w:rsid w:val="00A1290B"/>
    <w:rsid w:val="00A1430E"/>
    <w:rsid w:val="00A1549A"/>
    <w:rsid w:val="00A15866"/>
    <w:rsid w:val="00A16301"/>
    <w:rsid w:val="00A178E1"/>
    <w:rsid w:val="00A205F0"/>
    <w:rsid w:val="00A210EE"/>
    <w:rsid w:val="00A2260C"/>
    <w:rsid w:val="00A2338A"/>
    <w:rsid w:val="00A236AD"/>
    <w:rsid w:val="00A24456"/>
    <w:rsid w:val="00A24488"/>
    <w:rsid w:val="00A24D9C"/>
    <w:rsid w:val="00A25170"/>
    <w:rsid w:val="00A25368"/>
    <w:rsid w:val="00A307D0"/>
    <w:rsid w:val="00A3134A"/>
    <w:rsid w:val="00A32769"/>
    <w:rsid w:val="00A34052"/>
    <w:rsid w:val="00A346A5"/>
    <w:rsid w:val="00A34892"/>
    <w:rsid w:val="00A3615B"/>
    <w:rsid w:val="00A366E1"/>
    <w:rsid w:val="00A36BDA"/>
    <w:rsid w:val="00A37316"/>
    <w:rsid w:val="00A37924"/>
    <w:rsid w:val="00A40836"/>
    <w:rsid w:val="00A4096B"/>
    <w:rsid w:val="00A40DFB"/>
    <w:rsid w:val="00A40E4C"/>
    <w:rsid w:val="00A41272"/>
    <w:rsid w:val="00A41F16"/>
    <w:rsid w:val="00A42446"/>
    <w:rsid w:val="00A4396D"/>
    <w:rsid w:val="00A43C28"/>
    <w:rsid w:val="00A44C8F"/>
    <w:rsid w:val="00A44FA0"/>
    <w:rsid w:val="00A4507C"/>
    <w:rsid w:val="00A45326"/>
    <w:rsid w:val="00A47324"/>
    <w:rsid w:val="00A52AA2"/>
    <w:rsid w:val="00A52EA3"/>
    <w:rsid w:val="00A54585"/>
    <w:rsid w:val="00A54B53"/>
    <w:rsid w:val="00A55042"/>
    <w:rsid w:val="00A553CB"/>
    <w:rsid w:val="00A560B1"/>
    <w:rsid w:val="00A565F5"/>
    <w:rsid w:val="00A60C43"/>
    <w:rsid w:val="00A61712"/>
    <w:rsid w:val="00A63CEF"/>
    <w:rsid w:val="00A641C9"/>
    <w:rsid w:val="00A649C8"/>
    <w:rsid w:val="00A669E7"/>
    <w:rsid w:val="00A67C12"/>
    <w:rsid w:val="00A719EE"/>
    <w:rsid w:val="00A72B03"/>
    <w:rsid w:val="00A72C34"/>
    <w:rsid w:val="00A738B0"/>
    <w:rsid w:val="00A740FF"/>
    <w:rsid w:val="00A751B2"/>
    <w:rsid w:val="00A76D82"/>
    <w:rsid w:val="00A778E9"/>
    <w:rsid w:val="00A77A94"/>
    <w:rsid w:val="00A77C05"/>
    <w:rsid w:val="00A80B73"/>
    <w:rsid w:val="00A81262"/>
    <w:rsid w:val="00A83515"/>
    <w:rsid w:val="00A837B5"/>
    <w:rsid w:val="00A83D8C"/>
    <w:rsid w:val="00A847DE"/>
    <w:rsid w:val="00A84BCF"/>
    <w:rsid w:val="00A865BE"/>
    <w:rsid w:val="00A86A65"/>
    <w:rsid w:val="00A87707"/>
    <w:rsid w:val="00A90282"/>
    <w:rsid w:val="00A9029C"/>
    <w:rsid w:val="00A90D53"/>
    <w:rsid w:val="00A92917"/>
    <w:rsid w:val="00A94817"/>
    <w:rsid w:val="00A957DC"/>
    <w:rsid w:val="00AA0723"/>
    <w:rsid w:val="00AA17C2"/>
    <w:rsid w:val="00AA22BC"/>
    <w:rsid w:val="00AA24F2"/>
    <w:rsid w:val="00AA336F"/>
    <w:rsid w:val="00AA3896"/>
    <w:rsid w:val="00AA3B7C"/>
    <w:rsid w:val="00AA4498"/>
    <w:rsid w:val="00AA48B3"/>
    <w:rsid w:val="00AA4FEF"/>
    <w:rsid w:val="00AA5A1D"/>
    <w:rsid w:val="00AA5C89"/>
    <w:rsid w:val="00AA7A77"/>
    <w:rsid w:val="00AB0E66"/>
    <w:rsid w:val="00AB253F"/>
    <w:rsid w:val="00AB2A85"/>
    <w:rsid w:val="00AB3E57"/>
    <w:rsid w:val="00AB4494"/>
    <w:rsid w:val="00AB47CD"/>
    <w:rsid w:val="00AB5A13"/>
    <w:rsid w:val="00AB6606"/>
    <w:rsid w:val="00AC17B9"/>
    <w:rsid w:val="00AC1866"/>
    <w:rsid w:val="00AC2196"/>
    <w:rsid w:val="00AC4A46"/>
    <w:rsid w:val="00AC4E45"/>
    <w:rsid w:val="00AC63A1"/>
    <w:rsid w:val="00AC7001"/>
    <w:rsid w:val="00AC7214"/>
    <w:rsid w:val="00AC79B4"/>
    <w:rsid w:val="00AC7C60"/>
    <w:rsid w:val="00AD05F8"/>
    <w:rsid w:val="00AD06E3"/>
    <w:rsid w:val="00AD1853"/>
    <w:rsid w:val="00AD1C3C"/>
    <w:rsid w:val="00AD2998"/>
    <w:rsid w:val="00AD2C06"/>
    <w:rsid w:val="00AD2E98"/>
    <w:rsid w:val="00AD3055"/>
    <w:rsid w:val="00AD3BF3"/>
    <w:rsid w:val="00AD4466"/>
    <w:rsid w:val="00AD486E"/>
    <w:rsid w:val="00AD4CEF"/>
    <w:rsid w:val="00AD7E39"/>
    <w:rsid w:val="00AD7E5E"/>
    <w:rsid w:val="00AE0466"/>
    <w:rsid w:val="00AE0C28"/>
    <w:rsid w:val="00AE259F"/>
    <w:rsid w:val="00AE3313"/>
    <w:rsid w:val="00AE399A"/>
    <w:rsid w:val="00AE4426"/>
    <w:rsid w:val="00AE6632"/>
    <w:rsid w:val="00AE7F0A"/>
    <w:rsid w:val="00AF018D"/>
    <w:rsid w:val="00AF0A0C"/>
    <w:rsid w:val="00AF156A"/>
    <w:rsid w:val="00AF1CF2"/>
    <w:rsid w:val="00AF2D29"/>
    <w:rsid w:val="00AF49BE"/>
    <w:rsid w:val="00AF4B7D"/>
    <w:rsid w:val="00AF5A45"/>
    <w:rsid w:val="00AF774B"/>
    <w:rsid w:val="00AF7AB2"/>
    <w:rsid w:val="00B00220"/>
    <w:rsid w:val="00B007B7"/>
    <w:rsid w:val="00B00D0A"/>
    <w:rsid w:val="00B02FFA"/>
    <w:rsid w:val="00B03761"/>
    <w:rsid w:val="00B04C41"/>
    <w:rsid w:val="00B06741"/>
    <w:rsid w:val="00B07300"/>
    <w:rsid w:val="00B0739E"/>
    <w:rsid w:val="00B07AF6"/>
    <w:rsid w:val="00B100D8"/>
    <w:rsid w:val="00B11420"/>
    <w:rsid w:val="00B115EB"/>
    <w:rsid w:val="00B11A72"/>
    <w:rsid w:val="00B121B4"/>
    <w:rsid w:val="00B13251"/>
    <w:rsid w:val="00B13C6B"/>
    <w:rsid w:val="00B14588"/>
    <w:rsid w:val="00B1510F"/>
    <w:rsid w:val="00B165DC"/>
    <w:rsid w:val="00B1688A"/>
    <w:rsid w:val="00B16C9F"/>
    <w:rsid w:val="00B177E1"/>
    <w:rsid w:val="00B17E30"/>
    <w:rsid w:val="00B21290"/>
    <w:rsid w:val="00B21F48"/>
    <w:rsid w:val="00B22C23"/>
    <w:rsid w:val="00B24394"/>
    <w:rsid w:val="00B24A1B"/>
    <w:rsid w:val="00B252FC"/>
    <w:rsid w:val="00B25DE5"/>
    <w:rsid w:val="00B27A9D"/>
    <w:rsid w:val="00B30566"/>
    <w:rsid w:val="00B3077F"/>
    <w:rsid w:val="00B30D56"/>
    <w:rsid w:val="00B310C2"/>
    <w:rsid w:val="00B31485"/>
    <w:rsid w:val="00B320F2"/>
    <w:rsid w:val="00B32978"/>
    <w:rsid w:val="00B33043"/>
    <w:rsid w:val="00B336A9"/>
    <w:rsid w:val="00B34702"/>
    <w:rsid w:val="00B35EA1"/>
    <w:rsid w:val="00B35FA4"/>
    <w:rsid w:val="00B3614B"/>
    <w:rsid w:val="00B3693C"/>
    <w:rsid w:val="00B41FBE"/>
    <w:rsid w:val="00B4294A"/>
    <w:rsid w:val="00B429C4"/>
    <w:rsid w:val="00B42E63"/>
    <w:rsid w:val="00B43A4D"/>
    <w:rsid w:val="00B43FFC"/>
    <w:rsid w:val="00B4580C"/>
    <w:rsid w:val="00B461F5"/>
    <w:rsid w:val="00B464F8"/>
    <w:rsid w:val="00B47CC5"/>
    <w:rsid w:val="00B51E3F"/>
    <w:rsid w:val="00B52B54"/>
    <w:rsid w:val="00B533FE"/>
    <w:rsid w:val="00B5380B"/>
    <w:rsid w:val="00B55882"/>
    <w:rsid w:val="00B55EE4"/>
    <w:rsid w:val="00B55FC5"/>
    <w:rsid w:val="00B578A4"/>
    <w:rsid w:val="00B60C4C"/>
    <w:rsid w:val="00B60CFE"/>
    <w:rsid w:val="00B61204"/>
    <w:rsid w:val="00B624A8"/>
    <w:rsid w:val="00B629E1"/>
    <w:rsid w:val="00B63538"/>
    <w:rsid w:val="00B6366D"/>
    <w:rsid w:val="00B64895"/>
    <w:rsid w:val="00B64E25"/>
    <w:rsid w:val="00B65ABA"/>
    <w:rsid w:val="00B66404"/>
    <w:rsid w:val="00B66966"/>
    <w:rsid w:val="00B70553"/>
    <w:rsid w:val="00B7175B"/>
    <w:rsid w:val="00B71780"/>
    <w:rsid w:val="00B71DD8"/>
    <w:rsid w:val="00B7271A"/>
    <w:rsid w:val="00B72B1F"/>
    <w:rsid w:val="00B73884"/>
    <w:rsid w:val="00B7499B"/>
    <w:rsid w:val="00B7521E"/>
    <w:rsid w:val="00B7539C"/>
    <w:rsid w:val="00B75A07"/>
    <w:rsid w:val="00B75CB4"/>
    <w:rsid w:val="00B7625E"/>
    <w:rsid w:val="00B76443"/>
    <w:rsid w:val="00B77ECB"/>
    <w:rsid w:val="00B80018"/>
    <w:rsid w:val="00B8067F"/>
    <w:rsid w:val="00B80AFC"/>
    <w:rsid w:val="00B82760"/>
    <w:rsid w:val="00B82BC4"/>
    <w:rsid w:val="00B82F74"/>
    <w:rsid w:val="00B84A85"/>
    <w:rsid w:val="00B84F52"/>
    <w:rsid w:val="00B8505E"/>
    <w:rsid w:val="00B95B77"/>
    <w:rsid w:val="00B95B8C"/>
    <w:rsid w:val="00B95DDD"/>
    <w:rsid w:val="00BA2574"/>
    <w:rsid w:val="00BA337F"/>
    <w:rsid w:val="00BA40EF"/>
    <w:rsid w:val="00BA612B"/>
    <w:rsid w:val="00BA77EB"/>
    <w:rsid w:val="00BB1898"/>
    <w:rsid w:val="00BB2E0A"/>
    <w:rsid w:val="00BB4620"/>
    <w:rsid w:val="00BB6174"/>
    <w:rsid w:val="00BB63CE"/>
    <w:rsid w:val="00BB6963"/>
    <w:rsid w:val="00BB6B0C"/>
    <w:rsid w:val="00BB6DED"/>
    <w:rsid w:val="00BB7959"/>
    <w:rsid w:val="00BC11D7"/>
    <w:rsid w:val="00BC131F"/>
    <w:rsid w:val="00BC17C3"/>
    <w:rsid w:val="00BC2E89"/>
    <w:rsid w:val="00BC4A4D"/>
    <w:rsid w:val="00BC60DD"/>
    <w:rsid w:val="00BD08A2"/>
    <w:rsid w:val="00BD1A12"/>
    <w:rsid w:val="00BD1A2F"/>
    <w:rsid w:val="00BD3347"/>
    <w:rsid w:val="00BD60FE"/>
    <w:rsid w:val="00BD70DF"/>
    <w:rsid w:val="00BE00EE"/>
    <w:rsid w:val="00BE0CD7"/>
    <w:rsid w:val="00BE1D2E"/>
    <w:rsid w:val="00BE2739"/>
    <w:rsid w:val="00BE39CB"/>
    <w:rsid w:val="00BE5CF6"/>
    <w:rsid w:val="00BE7C6C"/>
    <w:rsid w:val="00BF10C6"/>
    <w:rsid w:val="00BF1B5D"/>
    <w:rsid w:val="00BF60AD"/>
    <w:rsid w:val="00BF6988"/>
    <w:rsid w:val="00C03AD7"/>
    <w:rsid w:val="00C04ACB"/>
    <w:rsid w:val="00C06347"/>
    <w:rsid w:val="00C071D5"/>
    <w:rsid w:val="00C106AE"/>
    <w:rsid w:val="00C119E3"/>
    <w:rsid w:val="00C12B30"/>
    <w:rsid w:val="00C13C16"/>
    <w:rsid w:val="00C13D83"/>
    <w:rsid w:val="00C13D9F"/>
    <w:rsid w:val="00C20D09"/>
    <w:rsid w:val="00C2154C"/>
    <w:rsid w:val="00C24087"/>
    <w:rsid w:val="00C268E8"/>
    <w:rsid w:val="00C30131"/>
    <w:rsid w:val="00C301EA"/>
    <w:rsid w:val="00C308FE"/>
    <w:rsid w:val="00C32072"/>
    <w:rsid w:val="00C33737"/>
    <w:rsid w:val="00C33A77"/>
    <w:rsid w:val="00C33CE9"/>
    <w:rsid w:val="00C35EE6"/>
    <w:rsid w:val="00C360B0"/>
    <w:rsid w:val="00C369C0"/>
    <w:rsid w:val="00C37736"/>
    <w:rsid w:val="00C37AB1"/>
    <w:rsid w:val="00C40643"/>
    <w:rsid w:val="00C42E5C"/>
    <w:rsid w:val="00C42F9D"/>
    <w:rsid w:val="00C438A7"/>
    <w:rsid w:val="00C438EE"/>
    <w:rsid w:val="00C43A0F"/>
    <w:rsid w:val="00C4661E"/>
    <w:rsid w:val="00C46AA0"/>
    <w:rsid w:val="00C47F0B"/>
    <w:rsid w:val="00C47F30"/>
    <w:rsid w:val="00C517AD"/>
    <w:rsid w:val="00C51C45"/>
    <w:rsid w:val="00C52119"/>
    <w:rsid w:val="00C548C3"/>
    <w:rsid w:val="00C54E22"/>
    <w:rsid w:val="00C564DB"/>
    <w:rsid w:val="00C57220"/>
    <w:rsid w:val="00C60D41"/>
    <w:rsid w:val="00C61894"/>
    <w:rsid w:val="00C621EA"/>
    <w:rsid w:val="00C638FE"/>
    <w:rsid w:val="00C63F2F"/>
    <w:rsid w:val="00C64678"/>
    <w:rsid w:val="00C661FF"/>
    <w:rsid w:val="00C672E1"/>
    <w:rsid w:val="00C673CA"/>
    <w:rsid w:val="00C67B20"/>
    <w:rsid w:val="00C70C65"/>
    <w:rsid w:val="00C72FA2"/>
    <w:rsid w:val="00C73551"/>
    <w:rsid w:val="00C7464E"/>
    <w:rsid w:val="00C74857"/>
    <w:rsid w:val="00C7585F"/>
    <w:rsid w:val="00C76F87"/>
    <w:rsid w:val="00C773DF"/>
    <w:rsid w:val="00C81DCC"/>
    <w:rsid w:val="00C82767"/>
    <w:rsid w:val="00C82E7A"/>
    <w:rsid w:val="00C82F84"/>
    <w:rsid w:val="00C83364"/>
    <w:rsid w:val="00C84DA8"/>
    <w:rsid w:val="00C84DBE"/>
    <w:rsid w:val="00C85F9D"/>
    <w:rsid w:val="00C87215"/>
    <w:rsid w:val="00C87F5D"/>
    <w:rsid w:val="00C90178"/>
    <w:rsid w:val="00C91462"/>
    <w:rsid w:val="00C91C1C"/>
    <w:rsid w:val="00C935E9"/>
    <w:rsid w:val="00C94892"/>
    <w:rsid w:val="00C94A1C"/>
    <w:rsid w:val="00C96383"/>
    <w:rsid w:val="00C969E8"/>
    <w:rsid w:val="00C96C0D"/>
    <w:rsid w:val="00CA08F5"/>
    <w:rsid w:val="00CA0BE9"/>
    <w:rsid w:val="00CA1C93"/>
    <w:rsid w:val="00CA1E71"/>
    <w:rsid w:val="00CA1F3E"/>
    <w:rsid w:val="00CA20E5"/>
    <w:rsid w:val="00CA47FE"/>
    <w:rsid w:val="00CA626D"/>
    <w:rsid w:val="00CB09FB"/>
    <w:rsid w:val="00CB0CAB"/>
    <w:rsid w:val="00CB1840"/>
    <w:rsid w:val="00CB2904"/>
    <w:rsid w:val="00CB3A95"/>
    <w:rsid w:val="00CB41E3"/>
    <w:rsid w:val="00CB47A9"/>
    <w:rsid w:val="00CB5477"/>
    <w:rsid w:val="00CB5856"/>
    <w:rsid w:val="00CB5940"/>
    <w:rsid w:val="00CB59D9"/>
    <w:rsid w:val="00CB681C"/>
    <w:rsid w:val="00CB736A"/>
    <w:rsid w:val="00CB7E05"/>
    <w:rsid w:val="00CC0CAB"/>
    <w:rsid w:val="00CC0F74"/>
    <w:rsid w:val="00CC1A39"/>
    <w:rsid w:val="00CC1D6D"/>
    <w:rsid w:val="00CC2239"/>
    <w:rsid w:val="00CC4318"/>
    <w:rsid w:val="00CC46D4"/>
    <w:rsid w:val="00CC48F7"/>
    <w:rsid w:val="00CC64E9"/>
    <w:rsid w:val="00CC75FE"/>
    <w:rsid w:val="00CD0318"/>
    <w:rsid w:val="00CD24B1"/>
    <w:rsid w:val="00CD3A31"/>
    <w:rsid w:val="00CD41FF"/>
    <w:rsid w:val="00CD54B5"/>
    <w:rsid w:val="00CD5525"/>
    <w:rsid w:val="00CD585E"/>
    <w:rsid w:val="00CD5D44"/>
    <w:rsid w:val="00CD6148"/>
    <w:rsid w:val="00CD762E"/>
    <w:rsid w:val="00CD7C0E"/>
    <w:rsid w:val="00CE0439"/>
    <w:rsid w:val="00CE0B0B"/>
    <w:rsid w:val="00CE19E3"/>
    <w:rsid w:val="00CE3A39"/>
    <w:rsid w:val="00CE5CD5"/>
    <w:rsid w:val="00CE6277"/>
    <w:rsid w:val="00CE62FF"/>
    <w:rsid w:val="00CE7CFC"/>
    <w:rsid w:val="00CF0B04"/>
    <w:rsid w:val="00CF13F7"/>
    <w:rsid w:val="00CF3466"/>
    <w:rsid w:val="00CF49B3"/>
    <w:rsid w:val="00CF58FB"/>
    <w:rsid w:val="00CF6512"/>
    <w:rsid w:val="00CF6688"/>
    <w:rsid w:val="00CF7C22"/>
    <w:rsid w:val="00CF7F70"/>
    <w:rsid w:val="00D01A72"/>
    <w:rsid w:val="00D02171"/>
    <w:rsid w:val="00D065E7"/>
    <w:rsid w:val="00D0780C"/>
    <w:rsid w:val="00D07BED"/>
    <w:rsid w:val="00D11321"/>
    <w:rsid w:val="00D12160"/>
    <w:rsid w:val="00D1250D"/>
    <w:rsid w:val="00D12EBF"/>
    <w:rsid w:val="00D13F01"/>
    <w:rsid w:val="00D17117"/>
    <w:rsid w:val="00D17415"/>
    <w:rsid w:val="00D176DF"/>
    <w:rsid w:val="00D210A4"/>
    <w:rsid w:val="00D213D0"/>
    <w:rsid w:val="00D225B4"/>
    <w:rsid w:val="00D225DD"/>
    <w:rsid w:val="00D237D8"/>
    <w:rsid w:val="00D23B1E"/>
    <w:rsid w:val="00D24F5A"/>
    <w:rsid w:val="00D25132"/>
    <w:rsid w:val="00D2591F"/>
    <w:rsid w:val="00D261B8"/>
    <w:rsid w:val="00D26544"/>
    <w:rsid w:val="00D26EC9"/>
    <w:rsid w:val="00D31FD8"/>
    <w:rsid w:val="00D32FF4"/>
    <w:rsid w:val="00D33986"/>
    <w:rsid w:val="00D33A28"/>
    <w:rsid w:val="00D33CBA"/>
    <w:rsid w:val="00D3485E"/>
    <w:rsid w:val="00D34A12"/>
    <w:rsid w:val="00D401C1"/>
    <w:rsid w:val="00D4038D"/>
    <w:rsid w:val="00D40A19"/>
    <w:rsid w:val="00D40E40"/>
    <w:rsid w:val="00D40F34"/>
    <w:rsid w:val="00D41017"/>
    <w:rsid w:val="00D4160B"/>
    <w:rsid w:val="00D41DE4"/>
    <w:rsid w:val="00D41EAF"/>
    <w:rsid w:val="00D42033"/>
    <w:rsid w:val="00D42B82"/>
    <w:rsid w:val="00D46572"/>
    <w:rsid w:val="00D47182"/>
    <w:rsid w:val="00D47C34"/>
    <w:rsid w:val="00D50346"/>
    <w:rsid w:val="00D50472"/>
    <w:rsid w:val="00D50A4B"/>
    <w:rsid w:val="00D50C00"/>
    <w:rsid w:val="00D51885"/>
    <w:rsid w:val="00D51D72"/>
    <w:rsid w:val="00D52ADA"/>
    <w:rsid w:val="00D52DF6"/>
    <w:rsid w:val="00D53DC2"/>
    <w:rsid w:val="00D54E38"/>
    <w:rsid w:val="00D5588B"/>
    <w:rsid w:val="00D56781"/>
    <w:rsid w:val="00D56DF0"/>
    <w:rsid w:val="00D575C7"/>
    <w:rsid w:val="00D577E2"/>
    <w:rsid w:val="00D57AC0"/>
    <w:rsid w:val="00D60254"/>
    <w:rsid w:val="00D60CB5"/>
    <w:rsid w:val="00D6279A"/>
    <w:rsid w:val="00D63B2D"/>
    <w:rsid w:val="00D65B3F"/>
    <w:rsid w:val="00D6630D"/>
    <w:rsid w:val="00D6674E"/>
    <w:rsid w:val="00D66754"/>
    <w:rsid w:val="00D6677E"/>
    <w:rsid w:val="00D66EFC"/>
    <w:rsid w:val="00D66F99"/>
    <w:rsid w:val="00D7049B"/>
    <w:rsid w:val="00D71087"/>
    <w:rsid w:val="00D715BE"/>
    <w:rsid w:val="00D71D04"/>
    <w:rsid w:val="00D728A1"/>
    <w:rsid w:val="00D72CA4"/>
    <w:rsid w:val="00D73923"/>
    <w:rsid w:val="00D73A67"/>
    <w:rsid w:val="00D74587"/>
    <w:rsid w:val="00D76759"/>
    <w:rsid w:val="00D77996"/>
    <w:rsid w:val="00D81BF3"/>
    <w:rsid w:val="00D84EA1"/>
    <w:rsid w:val="00D85B22"/>
    <w:rsid w:val="00D862E4"/>
    <w:rsid w:val="00D86773"/>
    <w:rsid w:val="00D86A19"/>
    <w:rsid w:val="00D86D62"/>
    <w:rsid w:val="00D87175"/>
    <w:rsid w:val="00D87C64"/>
    <w:rsid w:val="00D93FE4"/>
    <w:rsid w:val="00D94801"/>
    <w:rsid w:val="00D97CAF"/>
    <w:rsid w:val="00DA0CB0"/>
    <w:rsid w:val="00DA1A1C"/>
    <w:rsid w:val="00DA6F5F"/>
    <w:rsid w:val="00DA7380"/>
    <w:rsid w:val="00DA75FC"/>
    <w:rsid w:val="00DA792D"/>
    <w:rsid w:val="00DB1532"/>
    <w:rsid w:val="00DB3202"/>
    <w:rsid w:val="00DB5715"/>
    <w:rsid w:val="00DB5C6B"/>
    <w:rsid w:val="00DB64C1"/>
    <w:rsid w:val="00DB7691"/>
    <w:rsid w:val="00DB7B76"/>
    <w:rsid w:val="00DB7FC9"/>
    <w:rsid w:val="00DC3528"/>
    <w:rsid w:val="00DC39E5"/>
    <w:rsid w:val="00DC3A3B"/>
    <w:rsid w:val="00DC48F8"/>
    <w:rsid w:val="00DC49ED"/>
    <w:rsid w:val="00DC6222"/>
    <w:rsid w:val="00DC63AB"/>
    <w:rsid w:val="00DC6E07"/>
    <w:rsid w:val="00DC6E85"/>
    <w:rsid w:val="00DD0457"/>
    <w:rsid w:val="00DD0DA5"/>
    <w:rsid w:val="00DD256B"/>
    <w:rsid w:val="00DD3B79"/>
    <w:rsid w:val="00DD660C"/>
    <w:rsid w:val="00DD663F"/>
    <w:rsid w:val="00DD683A"/>
    <w:rsid w:val="00DD7633"/>
    <w:rsid w:val="00DD7685"/>
    <w:rsid w:val="00DD7B82"/>
    <w:rsid w:val="00DD7D93"/>
    <w:rsid w:val="00DD7D9D"/>
    <w:rsid w:val="00DE0C1D"/>
    <w:rsid w:val="00DE1109"/>
    <w:rsid w:val="00DE1267"/>
    <w:rsid w:val="00DE1634"/>
    <w:rsid w:val="00DE242A"/>
    <w:rsid w:val="00DE3813"/>
    <w:rsid w:val="00DE545D"/>
    <w:rsid w:val="00DE7049"/>
    <w:rsid w:val="00DE7BB2"/>
    <w:rsid w:val="00DF04CB"/>
    <w:rsid w:val="00DF1480"/>
    <w:rsid w:val="00DF180C"/>
    <w:rsid w:val="00DF2313"/>
    <w:rsid w:val="00DF2791"/>
    <w:rsid w:val="00DF285B"/>
    <w:rsid w:val="00DF2900"/>
    <w:rsid w:val="00DF3CC1"/>
    <w:rsid w:val="00DF4248"/>
    <w:rsid w:val="00DF4997"/>
    <w:rsid w:val="00DF4DCC"/>
    <w:rsid w:val="00DF59C6"/>
    <w:rsid w:val="00DF625E"/>
    <w:rsid w:val="00DF70D1"/>
    <w:rsid w:val="00DF7B81"/>
    <w:rsid w:val="00DF7FCD"/>
    <w:rsid w:val="00E019EE"/>
    <w:rsid w:val="00E04232"/>
    <w:rsid w:val="00E04372"/>
    <w:rsid w:val="00E0447B"/>
    <w:rsid w:val="00E04C9C"/>
    <w:rsid w:val="00E061AC"/>
    <w:rsid w:val="00E07735"/>
    <w:rsid w:val="00E1067A"/>
    <w:rsid w:val="00E11586"/>
    <w:rsid w:val="00E1196D"/>
    <w:rsid w:val="00E13327"/>
    <w:rsid w:val="00E13927"/>
    <w:rsid w:val="00E165DB"/>
    <w:rsid w:val="00E1667D"/>
    <w:rsid w:val="00E170B7"/>
    <w:rsid w:val="00E177CA"/>
    <w:rsid w:val="00E20220"/>
    <w:rsid w:val="00E212CF"/>
    <w:rsid w:val="00E213B1"/>
    <w:rsid w:val="00E22D11"/>
    <w:rsid w:val="00E23B57"/>
    <w:rsid w:val="00E242B7"/>
    <w:rsid w:val="00E255A8"/>
    <w:rsid w:val="00E25BF5"/>
    <w:rsid w:val="00E25C6F"/>
    <w:rsid w:val="00E26341"/>
    <w:rsid w:val="00E26509"/>
    <w:rsid w:val="00E27903"/>
    <w:rsid w:val="00E3037B"/>
    <w:rsid w:val="00E30DDB"/>
    <w:rsid w:val="00E31705"/>
    <w:rsid w:val="00E33F90"/>
    <w:rsid w:val="00E352BC"/>
    <w:rsid w:val="00E372D7"/>
    <w:rsid w:val="00E3796E"/>
    <w:rsid w:val="00E37A56"/>
    <w:rsid w:val="00E4091D"/>
    <w:rsid w:val="00E41BE7"/>
    <w:rsid w:val="00E42153"/>
    <w:rsid w:val="00E42815"/>
    <w:rsid w:val="00E42832"/>
    <w:rsid w:val="00E43022"/>
    <w:rsid w:val="00E43777"/>
    <w:rsid w:val="00E4398C"/>
    <w:rsid w:val="00E4460D"/>
    <w:rsid w:val="00E44A18"/>
    <w:rsid w:val="00E45093"/>
    <w:rsid w:val="00E467CB"/>
    <w:rsid w:val="00E470BF"/>
    <w:rsid w:val="00E502B4"/>
    <w:rsid w:val="00E50E56"/>
    <w:rsid w:val="00E50E96"/>
    <w:rsid w:val="00E519AE"/>
    <w:rsid w:val="00E51E17"/>
    <w:rsid w:val="00E52EF5"/>
    <w:rsid w:val="00E54C9C"/>
    <w:rsid w:val="00E56D46"/>
    <w:rsid w:val="00E57265"/>
    <w:rsid w:val="00E57B89"/>
    <w:rsid w:val="00E60185"/>
    <w:rsid w:val="00E60CD3"/>
    <w:rsid w:val="00E6143C"/>
    <w:rsid w:val="00E61479"/>
    <w:rsid w:val="00E62276"/>
    <w:rsid w:val="00E627B9"/>
    <w:rsid w:val="00E64818"/>
    <w:rsid w:val="00E669A2"/>
    <w:rsid w:val="00E6761E"/>
    <w:rsid w:val="00E67950"/>
    <w:rsid w:val="00E70099"/>
    <w:rsid w:val="00E7155E"/>
    <w:rsid w:val="00E72311"/>
    <w:rsid w:val="00E737CC"/>
    <w:rsid w:val="00E738F3"/>
    <w:rsid w:val="00E769A5"/>
    <w:rsid w:val="00E771AC"/>
    <w:rsid w:val="00E7745E"/>
    <w:rsid w:val="00E77557"/>
    <w:rsid w:val="00E77ED3"/>
    <w:rsid w:val="00E810B5"/>
    <w:rsid w:val="00E8121A"/>
    <w:rsid w:val="00E81B94"/>
    <w:rsid w:val="00E81EC5"/>
    <w:rsid w:val="00E844E5"/>
    <w:rsid w:val="00E927BF"/>
    <w:rsid w:val="00E93178"/>
    <w:rsid w:val="00E93230"/>
    <w:rsid w:val="00E977A6"/>
    <w:rsid w:val="00EA1832"/>
    <w:rsid w:val="00EA2116"/>
    <w:rsid w:val="00EA320F"/>
    <w:rsid w:val="00EA455D"/>
    <w:rsid w:val="00EA4AC6"/>
    <w:rsid w:val="00EA51C1"/>
    <w:rsid w:val="00EA5E47"/>
    <w:rsid w:val="00EA6D0F"/>
    <w:rsid w:val="00EB00B8"/>
    <w:rsid w:val="00EB045B"/>
    <w:rsid w:val="00EB24BB"/>
    <w:rsid w:val="00EB3825"/>
    <w:rsid w:val="00EB5310"/>
    <w:rsid w:val="00EB68B9"/>
    <w:rsid w:val="00EC08F1"/>
    <w:rsid w:val="00EC0F6B"/>
    <w:rsid w:val="00EC2498"/>
    <w:rsid w:val="00EC2F41"/>
    <w:rsid w:val="00EC3AFA"/>
    <w:rsid w:val="00EC40BB"/>
    <w:rsid w:val="00EC5F08"/>
    <w:rsid w:val="00EC7B73"/>
    <w:rsid w:val="00ED0D82"/>
    <w:rsid w:val="00ED11BD"/>
    <w:rsid w:val="00ED2783"/>
    <w:rsid w:val="00ED2BF6"/>
    <w:rsid w:val="00ED324E"/>
    <w:rsid w:val="00ED3CC0"/>
    <w:rsid w:val="00ED41CB"/>
    <w:rsid w:val="00ED5633"/>
    <w:rsid w:val="00ED62A2"/>
    <w:rsid w:val="00ED6A31"/>
    <w:rsid w:val="00ED77DB"/>
    <w:rsid w:val="00ED79C3"/>
    <w:rsid w:val="00EE0671"/>
    <w:rsid w:val="00EE207F"/>
    <w:rsid w:val="00EE49BB"/>
    <w:rsid w:val="00EE6128"/>
    <w:rsid w:val="00EE7C77"/>
    <w:rsid w:val="00EE7DBA"/>
    <w:rsid w:val="00EF0A02"/>
    <w:rsid w:val="00EF0D21"/>
    <w:rsid w:val="00EF0D8C"/>
    <w:rsid w:val="00EF2DA5"/>
    <w:rsid w:val="00EF3ECC"/>
    <w:rsid w:val="00EF5243"/>
    <w:rsid w:val="00F00C1D"/>
    <w:rsid w:val="00F02875"/>
    <w:rsid w:val="00F0328B"/>
    <w:rsid w:val="00F06106"/>
    <w:rsid w:val="00F07791"/>
    <w:rsid w:val="00F1177A"/>
    <w:rsid w:val="00F11CC8"/>
    <w:rsid w:val="00F1232E"/>
    <w:rsid w:val="00F123F9"/>
    <w:rsid w:val="00F12D2D"/>
    <w:rsid w:val="00F13EBD"/>
    <w:rsid w:val="00F14676"/>
    <w:rsid w:val="00F15782"/>
    <w:rsid w:val="00F15C3F"/>
    <w:rsid w:val="00F1783C"/>
    <w:rsid w:val="00F2086B"/>
    <w:rsid w:val="00F2137C"/>
    <w:rsid w:val="00F22B59"/>
    <w:rsid w:val="00F230C1"/>
    <w:rsid w:val="00F2406D"/>
    <w:rsid w:val="00F2417F"/>
    <w:rsid w:val="00F245B6"/>
    <w:rsid w:val="00F248E6"/>
    <w:rsid w:val="00F2679B"/>
    <w:rsid w:val="00F27FF9"/>
    <w:rsid w:val="00F30DBF"/>
    <w:rsid w:val="00F31156"/>
    <w:rsid w:val="00F31E61"/>
    <w:rsid w:val="00F32708"/>
    <w:rsid w:val="00F337D5"/>
    <w:rsid w:val="00F34CA6"/>
    <w:rsid w:val="00F35131"/>
    <w:rsid w:val="00F35901"/>
    <w:rsid w:val="00F36272"/>
    <w:rsid w:val="00F362AC"/>
    <w:rsid w:val="00F36E3E"/>
    <w:rsid w:val="00F372CA"/>
    <w:rsid w:val="00F37801"/>
    <w:rsid w:val="00F379F3"/>
    <w:rsid w:val="00F37CEB"/>
    <w:rsid w:val="00F407C3"/>
    <w:rsid w:val="00F41913"/>
    <w:rsid w:val="00F42479"/>
    <w:rsid w:val="00F43343"/>
    <w:rsid w:val="00F43385"/>
    <w:rsid w:val="00F43F1E"/>
    <w:rsid w:val="00F44B21"/>
    <w:rsid w:val="00F4572C"/>
    <w:rsid w:val="00F45E4F"/>
    <w:rsid w:val="00F46622"/>
    <w:rsid w:val="00F46D9B"/>
    <w:rsid w:val="00F46E4B"/>
    <w:rsid w:val="00F474B0"/>
    <w:rsid w:val="00F478D6"/>
    <w:rsid w:val="00F47ACC"/>
    <w:rsid w:val="00F5004B"/>
    <w:rsid w:val="00F5125B"/>
    <w:rsid w:val="00F52FC2"/>
    <w:rsid w:val="00F5395E"/>
    <w:rsid w:val="00F540E3"/>
    <w:rsid w:val="00F54120"/>
    <w:rsid w:val="00F54A72"/>
    <w:rsid w:val="00F55CBD"/>
    <w:rsid w:val="00F56DAD"/>
    <w:rsid w:val="00F57534"/>
    <w:rsid w:val="00F57979"/>
    <w:rsid w:val="00F6042C"/>
    <w:rsid w:val="00F60900"/>
    <w:rsid w:val="00F61BE4"/>
    <w:rsid w:val="00F63625"/>
    <w:rsid w:val="00F6462A"/>
    <w:rsid w:val="00F64680"/>
    <w:rsid w:val="00F64ABD"/>
    <w:rsid w:val="00F6590D"/>
    <w:rsid w:val="00F65C89"/>
    <w:rsid w:val="00F65FA9"/>
    <w:rsid w:val="00F661B8"/>
    <w:rsid w:val="00F66FCA"/>
    <w:rsid w:val="00F67B01"/>
    <w:rsid w:val="00F67EC9"/>
    <w:rsid w:val="00F71282"/>
    <w:rsid w:val="00F746B6"/>
    <w:rsid w:val="00F75BA4"/>
    <w:rsid w:val="00F77AD4"/>
    <w:rsid w:val="00F80508"/>
    <w:rsid w:val="00F80671"/>
    <w:rsid w:val="00F81368"/>
    <w:rsid w:val="00F819D5"/>
    <w:rsid w:val="00F829D3"/>
    <w:rsid w:val="00F841D7"/>
    <w:rsid w:val="00F84D35"/>
    <w:rsid w:val="00F85A24"/>
    <w:rsid w:val="00F9053B"/>
    <w:rsid w:val="00F91568"/>
    <w:rsid w:val="00F91B1A"/>
    <w:rsid w:val="00F928B2"/>
    <w:rsid w:val="00F93894"/>
    <w:rsid w:val="00F95218"/>
    <w:rsid w:val="00F97297"/>
    <w:rsid w:val="00F9764E"/>
    <w:rsid w:val="00F97B81"/>
    <w:rsid w:val="00FA06C3"/>
    <w:rsid w:val="00FA0953"/>
    <w:rsid w:val="00FA359D"/>
    <w:rsid w:val="00FA4542"/>
    <w:rsid w:val="00FA4BF0"/>
    <w:rsid w:val="00FA5242"/>
    <w:rsid w:val="00FA5457"/>
    <w:rsid w:val="00FA605D"/>
    <w:rsid w:val="00FA68BA"/>
    <w:rsid w:val="00FA7C2D"/>
    <w:rsid w:val="00FA7C32"/>
    <w:rsid w:val="00FB10A4"/>
    <w:rsid w:val="00FB1C69"/>
    <w:rsid w:val="00FB1FB2"/>
    <w:rsid w:val="00FB2D70"/>
    <w:rsid w:val="00FB3BBB"/>
    <w:rsid w:val="00FB61A4"/>
    <w:rsid w:val="00FB72F4"/>
    <w:rsid w:val="00FB7D6D"/>
    <w:rsid w:val="00FB7FD7"/>
    <w:rsid w:val="00FC0FC8"/>
    <w:rsid w:val="00FC2D45"/>
    <w:rsid w:val="00FC33BB"/>
    <w:rsid w:val="00FC5511"/>
    <w:rsid w:val="00FC5ABE"/>
    <w:rsid w:val="00FC5D22"/>
    <w:rsid w:val="00FC6C86"/>
    <w:rsid w:val="00FC79EA"/>
    <w:rsid w:val="00FC7ABF"/>
    <w:rsid w:val="00FD1425"/>
    <w:rsid w:val="00FD26C7"/>
    <w:rsid w:val="00FD36F9"/>
    <w:rsid w:val="00FD39D6"/>
    <w:rsid w:val="00FD4BD5"/>
    <w:rsid w:val="00FD5099"/>
    <w:rsid w:val="00FD6305"/>
    <w:rsid w:val="00FD7AAC"/>
    <w:rsid w:val="00FD7E72"/>
    <w:rsid w:val="00FE066E"/>
    <w:rsid w:val="00FE0F1E"/>
    <w:rsid w:val="00FE0FD1"/>
    <w:rsid w:val="00FE1116"/>
    <w:rsid w:val="00FE14DB"/>
    <w:rsid w:val="00FE18EA"/>
    <w:rsid w:val="00FE27EA"/>
    <w:rsid w:val="00FE2AE3"/>
    <w:rsid w:val="00FE4534"/>
    <w:rsid w:val="00FE4F66"/>
    <w:rsid w:val="00FE55BE"/>
    <w:rsid w:val="00FE581F"/>
    <w:rsid w:val="00FE6356"/>
    <w:rsid w:val="00FE69B6"/>
    <w:rsid w:val="00FE77BA"/>
    <w:rsid w:val="00FF2004"/>
    <w:rsid w:val="00FF2788"/>
    <w:rsid w:val="00FF36FB"/>
    <w:rsid w:val="00FF410D"/>
    <w:rsid w:val="00FF5369"/>
    <w:rsid w:val="00FF5A5D"/>
    <w:rsid w:val="00FF672F"/>
    <w:rsid w:val="00FF6C3F"/>
    <w:rsid w:val="00FF6FB8"/>
    <w:rsid w:val="00FF7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3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5046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180</TotalTime>
  <Pages>3</Pages>
  <Words>571</Words>
  <Characters>3261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Галеева</cp:lastModifiedBy>
  <cp:revision>14</cp:revision>
  <cp:lastPrinted>2015-03-24T06:51:00Z</cp:lastPrinted>
  <dcterms:created xsi:type="dcterms:W3CDTF">2015-03-22T07:50:00Z</dcterms:created>
  <dcterms:modified xsi:type="dcterms:W3CDTF">2015-03-24T06:51:00Z</dcterms:modified>
</cp:coreProperties>
</file>